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352B7" w14:textId="77777777" w:rsidR="00AE4CAB" w:rsidRDefault="00AE4CAB" w:rsidP="00AE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NUCOME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2FE90681" w14:textId="77777777" w:rsidR="00AE4CAB" w:rsidRDefault="00AE4CAB" w:rsidP="00AE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Saltfleetby</w:t>
      </w:r>
      <w:proofErr w:type="spellEnd"/>
      <w:r>
        <w:rPr>
          <w:rFonts w:cs="Times New Roman"/>
          <w:szCs w:val="24"/>
        </w:rPr>
        <w:t>, Lincolnshire.</w:t>
      </w:r>
    </w:p>
    <w:p w14:paraId="19AB5C68" w14:textId="77777777" w:rsidR="00AE4CAB" w:rsidRDefault="00AE4CAB" w:rsidP="00AE4CAB">
      <w:pPr>
        <w:pStyle w:val="NoSpacing"/>
        <w:rPr>
          <w:rFonts w:cs="Times New Roman"/>
          <w:szCs w:val="24"/>
        </w:rPr>
      </w:pPr>
    </w:p>
    <w:p w14:paraId="5E04B794" w14:textId="77777777" w:rsidR="00AE4CAB" w:rsidRDefault="00AE4CAB" w:rsidP="00AE4CAB">
      <w:pPr>
        <w:pStyle w:val="NoSpacing"/>
        <w:rPr>
          <w:rFonts w:cs="Times New Roman"/>
          <w:szCs w:val="24"/>
        </w:rPr>
      </w:pPr>
    </w:p>
    <w:p w14:paraId="760392A3" w14:textId="77777777" w:rsidR="00AE4CAB" w:rsidRDefault="00AE4CAB" w:rsidP="00AE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and three others made a plaint of debt against William </w:t>
      </w:r>
      <w:proofErr w:type="spellStart"/>
      <w:r>
        <w:rPr>
          <w:rFonts w:cs="Times New Roman"/>
          <w:szCs w:val="24"/>
        </w:rPr>
        <w:t>Markeby</w:t>
      </w:r>
      <w:proofErr w:type="spellEnd"/>
      <w:r>
        <w:rPr>
          <w:rFonts w:cs="Times New Roman"/>
          <w:szCs w:val="24"/>
        </w:rPr>
        <w:t xml:space="preserve"> of</w:t>
      </w:r>
    </w:p>
    <w:p w14:paraId="021D6A4F" w14:textId="77777777" w:rsidR="00AE4CAB" w:rsidRDefault="00AE4CAB" w:rsidP="00AE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Louth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Payntour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Louth</w:t>
      </w:r>
      <w:proofErr w:type="spellEnd"/>
      <w:r>
        <w:rPr>
          <w:rFonts w:cs="Times New Roman"/>
          <w:szCs w:val="24"/>
        </w:rPr>
        <w:t>(q.v.).</w:t>
      </w:r>
    </w:p>
    <w:p w14:paraId="3D840C2D" w14:textId="77777777" w:rsidR="00AE4CAB" w:rsidRDefault="00AE4CAB" w:rsidP="00AE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0DD3EC06" w14:textId="77777777" w:rsidR="00AE4CAB" w:rsidRDefault="00AE4CAB" w:rsidP="00AE4CAB">
      <w:pPr>
        <w:pStyle w:val="NoSpacing"/>
        <w:rPr>
          <w:rFonts w:cs="Times New Roman"/>
          <w:szCs w:val="24"/>
        </w:rPr>
      </w:pPr>
    </w:p>
    <w:p w14:paraId="16126C36" w14:textId="77777777" w:rsidR="00AE4CAB" w:rsidRDefault="00AE4CAB" w:rsidP="00AE4CAB">
      <w:pPr>
        <w:pStyle w:val="NoSpacing"/>
        <w:rPr>
          <w:rFonts w:cs="Times New Roman"/>
          <w:szCs w:val="24"/>
        </w:rPr>
      </w:pPr>
    </w:p>
    <w:p w14:paraId="5BCE18C6" w14:textId="77777777" w:rsidR="00AE4CAB" w:rsidRDefault="00AE4CAB" w:rsidP="00AE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2023</w:t>
      </w:r>
    </w:p>
    <w:p w14:paraId="0A0191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8B2F3" w14:textId="77777777" w:rsidR="00AE4CAB" w:rsidRDefault="00AE4CAB" w:rsidP="009139A6">
      <w:r>
        <w:separator/>
      </w:r>
    </w:p>
  </w:endnote>
  <w:endnote w:type="continuationSeparator" w:id="0">
    <w:p w14:paraId="5803E6A4" w14:textId="77777777" w:rsidR="00AE4CAB" w:rsidRDefault="00AE4C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72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153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D9C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7151C" w14:textId="77777777" w:rsidR="00AE4CAB" w:rsidRDefault="00AE4CAB" w:rsidP="009139A6">
      <w:r>
        <w:separator/>
      </w:r>
    </w:p>
  </w:footnote>
  <w:footnote w:type="continuationSeparator" w:id="0">
    <w:p w14:paraId="223C041B" w14:textId="77777777" w:rsidR="00AE4CAB" w:rsidRDefault="00AE4C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E9F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9D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7D1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AB"/>
    <w:rsid w:val="000666E0"/>
    <w:rsid w:val="002510B7"/>
    <w:rsid w:val="005C130B"/>
    <w:rsid w:val="00826F5C"/>
    <w:rsid w:val="009139A6"/>
    <w:rsid w:val="009448BB"/>
    <w:rsid w:val="00947624"/>
    <w:rsid w:val="00A3176C"/>
    <w:rsid w:val="00AE4CA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508A2"/>
  <w15:chartTrackingRefBased/>
  <w15:docId w15:val="{9BECFC18-666B-4C7E-966C-CEA4BE48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4C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2023-07-01T15:05:00Z</dcterms:created>
  <dcterms:modified xsi:type="dcterms:W3CDTF">2023-07-01T15:06:00Z</dcterms:modified>
</cp:coreProperties>
</file>