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C1409" w14:textId="77777777" w:rsidR="00137284" w:rsidRDefault="00137284" w:rsidP="001372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NYCHE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2F398A4B" w14:textId="77777777" w:rsidR="00137284" w:rsidRDefault="00137284" w:rsidP="001372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4D7B1DD0" w14:textId="77777777" w:rsidR="00137284" w:rsidRDefault="00137284" w:rsidP="00137284">
      <w:pPr>
        <w:pStyle w:val="NoSpacing"/>
        <w:rPr>
          <w:rFonts w:cs="Times New Roman"/>
          <w:szCs w:val="24"/>
        </w:rPr>
      </w:pPr>
    </w:p>
    <w:p w14:paraId="073381BE" w14:textId="77777777" w:rsidR="00137284" w:rsidRDefault="00137284" w:rsidP="00137284">
      <w:pPr>
        <w:pStyle w:val="NoSpacing"/>
        <w:rPr>
          <w:rFonts w:cs="Times New Roman"/>
          <w:szCs w:val="24"/>
        </w:rPr>
      </w:pPr>
    </w:p>
    <w:p w14:paraId="5E050CF2" w14:textId="77777777" w:rsidR="00137284" w:rsidRDefault="00137284" w:rsidP="001372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made a plaint of debt against Henry Clerk of Lynn, cutler(q.v.).</w:t>
      </w:r>
    </w:p>
    <w:p w14:paraId="02CE7F3A" w14:textId="77777777" w:rsidR="00137284" w:rsidRDefault="00137284" w:rsidP="001372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056DA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46F38958" w14:textId="77777777" w:rsidR="00137284" w:rsidRDefault="00137284" w:rsidP="00137284">
      <w:pPr>
        <w:pStyle w:val="NoSpacing"/>
        <w:rPr>
          <w:rFonts w:cs="Times New Roman"/>
          <w:szCs w:val="24"/>
        </w:rPr>
      </w:pPr>
    </w:p>
    <w:p w14:paraId="07E8D46F" w14:textId="77777777" w:rsidR="00137284" w:rsidRDefault="00137284" w:rsidP="00137284">
      <w:pPr>
        <w:pStyle w:val="NoSpacing"/>
        <w:rPr>
          <w:rFonts w:cs="Times New Roman"/>
          <w:szCs w:val="24"/>
        </w:rPr>
      </w:pPr>
    </w:p>
    <w:p w14:paraId="0A2A5A2E" w14:textId="77777777" w:rsidR="00137284" w:rsidRDefault="00137284" w:rsidP="001372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2022</w:t>
      </w:r>
    </w:p>
    <w:p w14:paraId="168AF1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639CC" w14:textId="77777777" w:rsidR="00137284" w:rsidRDefault="00137284" w:rsidP="009139A6">
      <w:r>
        <w:separator/>
      </w:r>
    </w:p>
  </w:endnote>
  <w:endnote w:type="continuationSeparator" w:id="0">
    <w:p w14:paraId="7A9545E9" w14:textId="77777777" w:rsidR="00137284" w:rsidRDefault="001372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78C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AD8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E8A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3E1A1" w14:textId="77777777" w:rsidR="00137284" w:rsidRDefault="00137284" w:rsidP="009139A6">
      <w:r>
        <w:separator/>
      </w:r>
    </w:p>
  </w:footnote>
  <w:footnote w:type="continuationSeparator" w:id="0">
    <w:p w14:paraId="09237AA8" w14:textId="77777777" w:rsidR="00137284" w:rsidRDefault="001372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CD1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8EE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401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84"/>
    <w:rsid w:val="000666E0"/>
    <w:rsid w:val="0013728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8558C"/>
  <w15:chartTrackingRefBased/>
  <w15:docId w15:val="{10CEFB95-A019-4D47-AB78-59E98201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72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2022-10-24T18:24:00Z</dcterms:created>
  <dcterms:modified xsi:type="dcterms:W3CDTF">2022-10-24T18:25:00Z</dcterms:modified>
</cp:coreProperties>
</file>