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B163A" w14:textId="77777777" w:rsidR="00956922" w:rsidRDefault="00956922" w:rsidP="009569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NUBY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fl.1404-14)</w:t>
      </w:r>
    </w:p>
    <w:p w14:paraId="03207AE7" w14:textId="77777777" w:rsidR="00956922" w:rsidRDefault="00956922" w:rsidP="009569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Hook Norton, Oxfordshire.</w:t>
      </w:r>
    </w:p>
    <w:p w14:paraId="10179C81" w14:textId="77777777" w:rsidR="00956922" w:rsidRDefault="00956922" w:rsidP="00956922">
      <w:pPr>
        <w:pStyle w:val="NoSpacing"/>
        <w:rPr>
          <w:rFonts w:cs="Times New Roman"/>
          <w:szCs w:val="24"/>
        </w:rPr>
      </w:pPr>
    </w:p>
    <w:p w14:paraId="74DBB743" w14:textId="77777777" w:rsidR="00956922" w:rsidRDefault="00956922" w:rsidP="00956922">
      <w:pPr>
        <w:pStyle w:val="NoSpacing"/>
        <w:rPr>
          <w:rFonts w:cs="Times New Roman"/>
          <w:szCs w:val="24"/>
        </w:rPr>
      </w:pPr>
    </w:p>
    <w:p w14:paraId="2C12713D" w14:textId="77777777" w:rsidR="00956922" w:rsidRDefault="00956922" w:rsidP="009569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>He became Vicar.</w:t>
      </w:r>
    </w:p>
    <w:p w14:paraId="5A8EFA37" w14:textId="77777777" w:rsidR="00956922" w:rsidRDefault="00956922" w:rsidP="009569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0341B">
          <w:rPr>
            <w:rStyle w:val="Hyperlink"/>
            <w:rFonts w:cs="Times New Roman"/>
            <w:szCs w:val="24"/>
          </w:rPr>
          <w:t>www.hook-norton.org.uk/history</w:t>
        </w:r>
      </w:hyperlink>
      <w:r>
        <w:rPr>
          <w:rFonts w:cs="Times New Roman"/>
          <w:szCs w:val="24"/>
        </w:rPr>
        <w:t>)</w:t>
      </w:r>
    </w:p>
    <w:p w14:paraId="3A21EDA4" w14:textId="77777777" w:rsidR="00956922" w:rsidRDefault="00956922" w:rsidP="00956922">
      <w:pPr>
        <w:pStyle w:val="NoSpacing"/>
        <w:rPr>
          <w:rFonts w:cs="Times New Roman"/>
          <w:szCs w:val="24"/>
        </w:rPr>
      </w:pPr>
    </w:p>
    <w:p w14:paraId="42A6885E" w14:textId="77777777" w:rsidR="00956922" w:rsidRDefault="00956922" w:rsidP="00956922">
      <w:pPr>
        <w:pStyle w:val="NoSpacing"/>
        <w:rPr>
          <w:rFonts w:cs="Times New Roman"/>
          <w:szCs w:val="24"/>
        </w:rPr>
      </w:pPr>
    </w:p>
    <w:p w14:paraId="09CA452F" w14:textId="77777777" w:rsidR="00956922" w:rsidRDefault="00956922" w:rsidP="009569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68A77D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E68FDD" w14:textId="77777777" w:rsidR="00956922" w:rsidRDefault="00956922" w:rsidP="009139A6">
      <w:r>
        <w:separator/>
      </w:r>
    </w:p>
  </w:endnote>
  <w:endnote w:type="continuationSeparator" w:id="0">
    <w:p w14:paraId="3CC83054" w14:textId="77777777" w:rsidR="00956922" w:rsidRDefault="009569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B88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75D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2A5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2451E" w14:textId="77777777" w:rsidR="00956922" w:rsidRDefault="00956922" w:rsidP="009139A6">
      <w:r>
        <w:separator/>
      </w:r>
    </w:p>
  </w:footnote>
  <w:footnote w:type="continuationSeparator" w:id="0">
    <w:p w14:paraId="12E637BF" w14:textId="77777777" w:rsidR="00956922" w:rsidRDefault="009569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154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4F6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41B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22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95692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5B6AA"/>
  <w15:chartTrackingRefBased/>
  <w15:docId w15:val="{CC38C0AD-3466-40A7-834F-C6D70F99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69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ok-norton.org.uk/history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2024-07-01T19:21:00Z</dcterms:created>
  <dcterms:modified xsi:type="dcterms:W3CDTF">2024-07-01T19:22:00Z</dcterms:modified>
</cp:coreProperties>
</file>