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DB0EE0" w14:textId="3E3AB2C9" w:rsidR="003561A5" w:rsidRDefault="003561A5" w:rsidP="003561A5">
      <w:pPr>
        <w:pStyle w:val="NoSpacing"/>
      </w:pPr>
      <w:r>
        <w:rPr>
          <w:u w:val="single"/>
        </w:rPr>
        <w:t>William NORTH</w:t>
      </w:r>
      <w:r>
        <w:t xml:space="preserve">        (</w:t>
      </w:r>
      <w:r w:rsidR="00636917">
        <w:t>d.1502)</w:t>
      </w:r>
    </w:p>
    <w:p w14:paraId="77467E1B" w14:textId="2DAD62F9" w:rsidR="003561A5" w:rsidRDefault="003561A5" w:rsidP="003561A5">
      <w:pPr>
        <w:pStyle w:val="NoSpacing"/>
      </w:pPr>
      <w:r>
        <w:t>of York. Tilemaker.</w:t>
      </w:r>
    </w:p>
    <w:p w14:paraId="39E46B75" w14:textId="77777777" w:rsidR="00214C85" w:rsidRPr="00257F2E" w:rsidRDefault="00214C85" w:rsidP="00214C85">
      <w:pPr>
        <w:widowControl w:val="0"/>
      </w:pPr>
    </w:p>
    <w:p w14:paraId="0AFB35A8" w14:textId="77777777" w:rsidR="00214C85" w:rsidRDefault="00214C85" w:rsidP="00214C85">
      <w:pPr>
        <w:pStyle w:val="NoSpacing"/>
        <w:ind w:firstLine="720"/>
      </w:pPr>
      <w:r w:rsidRPr="00257F2E">
        <w:t xml:space="preserve">1494 </w:t>
      </w:r>
      <w:r>
        <w:tab/>
      </w:r>
      <w:r w:rsidRPr="00257F2E">
        <w:t xml:space="preserve">A Warden of </w:t>
      </w:r>
      <w:smartTag w:uri="urn:schemas-microsoft-com:office:smarttags" w:element="place">
        <w:smartTag w:uri="urn:schemas-microsoft-com:office:smarttags" w:element="PlaceName">
          <w:r w:rsidRPr="00257F2E">
            <w:t>Ouse</w:t>
          </w:r>
        </w:smartTag>
        <w:r w:rsidRPr="00257F2E">
          <w:t xml:space="preserve"> </w:t>
        </w:r>
        <w:smartTag w:uri="urn:schemas-microsoft-com:office:smarttags" w:element="PlaceType">
          <w:r w:rsidRPr="00257F2E">
            <w:t>Bridge</w:t>
          </w:r>
        </w:smartTag>
      </w:smartTag>
      <w:r w:rsidRPr="00257F2E">
        <w:t xml:space="preserve">, with John Baynes(q.v.). </w:t>
      </w:r>
    </w:p>
    <w:p w14:paraId="32E297C0" w14:textId="5C2D144E" w:rsidR="00214C85" w:rsidRDefault="00214C85" w:rsidP="00214C85">
      <w:pPr>
        <w:pStyle w:val="NoSpacing"/>
        <w:ind w:left="720" w:firstLine="720"/>
      </w:pPr>
      <w:r w:rsidRPr="00257F2E">
        <w:t>(Historical  Sources  p.484)</w:t>
      </w:r>
    </w:p>
    <w:p w14:paraId="6660BDA1" w14:textId="77777777" w:rsidR="003561A5" w:rsidRDefault="003561A5" w:rsidP="003561A5">
      <w:pPr>
        <w:pStyle w:val="NoSpacing"/>
      </w:pPr>
      <w:r>
        <w:t xml:space="preserve">  3 Feb.1497</w:t>
      </w:r>
      <w:r>
        <w:tab/>
        <w:t>He became one of the Chamberlains.   (R.F.Y. p.221)</w:t>
      </w:r>
    </w:p>
    <w:p w14:paraId="4F32ED32" w14:textId="7C2F7D48" w:rsidR="00636917" w:rsidRDefault="00636917" w:rsidP="003561A5">
      <w:pPr>
        <w:pStyle w:val="NoSpacing"/>
      </w:pPr>
      <w:r>
        <w:tab/>
        <w:t>1502</w:t>
      </w:r>
      <w:r>
        <w:tab/>
        <w:t>He died.</w:t>
      </w:r>
    </w:p>
    <w:p w14:paraId="629E066B" w14:textId="77777777" w:rsidR="00636917" w:rsidRDefault="00636917" w:rsidP="00636917">
      <w:pPr>
        <w:pStyle w:val="NoSpacing"/>
      </w:pPr>
      <w:r>
        <w:tab/>
      </w:r>
      <w:r>
        <w:tab/>
        <w:t xml:space="preserve">(“Craftsmen and Industry In Late Medieval York” by Heather Crichton </w:t>
      </w:r>
    </w:p>
    <w:p w14:paraId="636928D6" w14:textId="323DDB77" w:rsidR="00636917" w:rsidRDefault="00636917" w:rsidP="00636917">
      <w:pPr>
        <w:pStyle w:val="NoSpacing"/>
        <w:ind w:left="1440"/>
      </w:pPr>
      <w:r>
        <w:t>Swanson, a dissertation submitted for the degree of D.Phil., University of York, Department of History. December 1980 p.247)</w:t>
      </w:r>
    </w:p>
    <w:p w14:paraId="54507E25" w14:textId="77777777" w:rsidR="00636917" w:rsidRDefault="00636917" w:rsidP="00636917">
      <w:pPr>
        <w:pStyle w:val="NoSpacing"/>
      </w:pPr>
    </w:p>
    <w:p w14:paraId="2F043A91" w14:textId="77777777" w:rsidR="00636917" w:rsidRDefault="00636917" w:rsidP="00636917">
      <w:pPr>
        <w:pStyle w:val="NoSpacing"/>
      </w:pPr>
    </w:p>
    <w:p w14:paraId="23CDE066" w14:textId="77777777" w:rsidR="003561A5" w:rsidRDefault="003561A5" w:rsidP="003561A5">
      <w:pPr>
        <w:pStyle w:val="NoSpacing"/>
      </w:pPr>
      <w:r>
        <w:t>16 November 2019</w:t>
      </w:r>
    </w:p>
    <w:p w14:paraId="5A36624D" w14:textId="0191CF18" w:rsidR="00636917" w:rsidRPr="00330C40" w:rsidRDefault="00636917" w:rsidP="003561A5">
      <w:pPr>
        <w:pStyle w:val="NoSpacing"/>
      </w:pPr>
      <w:r>
        <w:t>14 May 2024</w:t>
      </w:r>
    </w:p>
    <w:p w14:paraId="02638862" w14:textId="2C2673FC" w:rsidR="00636917" w:rsidRPr="003561A5" w:rsidRDefault="00636917" w:rsidP="00E71FC3">
      <w:pPr>
        <w:pStyle w:val="NoSpacing"/>
      </w:pPr>
    </w:p>
    <w:sectPr w:rsidR="00636917" w:rsidRPr="003561A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BF52CE" w14:textId="77777777" w:rsidR="003561A5" w:rsidRDefault="003561A5" w:rsidP="00E71FC3">
      <w:pPr>
        <w:spacing w:after="0" w:line="240" w:lineRule="auto"/>
      </w:pPr>
      <w:r>
        <w:separator/>
      </w:r>
    </w:p>
  </w:endnote>
  <w:endnote w:type="continuationSeparator" w:id="0">
    <w:p w14:paraId="04DA8FDC" w14:textId="77777777" w:rsidR="003561A5" w:rsidRDefault="003561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0EEE91" w14:textId="77777777" w:rsidR="00E71FC3" w:rsidRPr="00E71FC3" w:rsidRDefault="00577BD5">
    <w:pPr>
      <w:pStyle w:val="Footer"/>
    </w:pPr>
    <w:r>
      <w:t xml:space="preserve">Compliation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68D27D" w14:textId="77777777" w:rsidR="003561A5" w:rsidRDefault="003561A5" w:rsidP="00E71FC3">
      <w:pPr>
        <w:spacing w:after="0" w:line="240" w:lineRule="auto"/>
      </w:pPr>
      <w:r>
        <w:separator/>
      </w:r>
    </w:p>
  </w:footnote>
  <w:footnote w:type="continuationSeparator" w:id="0">
    <w:p w14:paraId="6C9BC028" w14:textId="77777777" w:rsidR="003561A5" w:rsidRDefault="003561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1A5"/>
    <w:rsid w:val="001A7C09"/>
    <w:rsid w:val="00214C85"/>
    <w:rsid w:val="003561A5"/>
    <w:rsid w:val="003A7117"/>
    <w:rsid w:val="00577BD5"/>
    <w:rsid w:val="00636917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BA08A73"/>
  <w15:chartTrackingRefBased/>
  <w15:docId w15:val="{ACC35F62-FD92-4B1D-9497-C51883C47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2019-11-16T20:48:00Z</dcterms:created>
  <dcterms:modified xsi:type="dcterms:W3CDTF">2024-05-14T10:47:00Z</dcterms:modified>
</cp:coreProperties>
</file>