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E4D" w:rsidRDefault="00FA3E4D" w:rsidP="00FA3E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NORTH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A3E4D" w:rsidRDefault="00FA3E4D" w:rsidP="00FA3E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3E4D" w:rsidRDefault="00FA3E4D" w:rsidP="00FA3E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3E4D" w:rsidRDefault="00FA3E4D" w:rsidP="00FA3E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on Oxford into lands</w:t>
      </w:r>
    </w:p>
    <w:p w:rsidR="00FA3E4D" w:rsidRDefault="00FA3E4D" w:rsidP="00FA3E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Edmund Pole(q.v.).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21-296)</w:t>
      </w:r>
    </w:p>
    <w:p w:rsidR="00FA3E4D" w:rsidRDefault="00FA3E4D" w:rsidP="00FA3E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3E4D" w:rsidRDefault="00FA3E4D" w:rsidP="00FA3E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3E4D" w:rsidRPr="005B1E68" w:rsidRDefault="00FA3E4D" w:rsidP="00FA3E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2016</w:t>
      </w:r>
    </w:p>
    <w:p w:rsidR="006B2F86" w:rsidRPr="00FA3E4D" w:rsidRDefault="00FA3E4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FA3E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E4D" w:rsidRDefault="00FA3E4D" w:rsidP="00E71FC3">
      <w:pPr>
        <w:spacing w:after="0" w:line="240" w:lineRule="auto"/>
      </w:pPr>
      <w:r>
        <w:separator/>
      </w:r>
    </w:p>
  </w:endnote>
  <w:endnote w:type="continuationSeparator" w:id="0">
    <w:p w:rsidR="00FA3E4D" w:rsidRDefault="00FA3E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E4D" w:rsidRDefault="00FA3E4D" w:rsidP="00E71FC3">
      <w:pPr>
        <w:spacing w:after="0" w:line="240" w:lineRule="auto"/>
      </w:pPr>
      <w:r>
        <w:separator/>
      </w:r>
    </w:p>
  </w:footnote>
  <w:footnote w:type="continuationSeparator" w:id="0">
    <w:p w:rsidR="00FA3E4D" w:rsidRDefault="00FA3E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E4D"/>
    <w:rsid w:val="00AB52E8"/>
    <w:rsid w:val="00B16D3F"/>
    <w:rsid w:val="00E71FC3"/>
    <w:rsid w:val="00EF4813"/>
    <w:rsid w:val="00FA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331BE"/>
  <w15:chartTrackingRefBased/>
  <w15:docId w15:val="{92AFFDF1-E8DA-4DFC-8741-6E65572B6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2016-03-01T20:00:00Z</dcterms:created>
  <dcterms:modified xsi:type="dcterms:W3CDTF">2016-03-01T20:01:00Z</dcterms:modified>
</cp:coreProperties>
</file>