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98B24" w14:textId="77777777" w:rsidR="00127D0A" w:rsidRDefault="00127D0A" w:rsidP="00127D0A">
      <w:pPr>
        <w:pStyle w:val="NoSpacing"/>
      </w:pPr>
      <w:r>
        <w:rPr>
          <w:u w:val="single"/>
        </w:rPr>
        <w:t>Thomas NORTH</w:t>
      </w:r>
      <w:r>
        <w:t xml:space="preserve">       </w:t>
      </w:r>
      <w:r>
        <w:t>(fl.1477)</w:t>
      </w:r>
    </w:p>
    <w:p w14:paraId="5C9BA5CA" w14:textId="27BBDE71" w:rsidR="00127D0A" w:rsidRDefault="00127D0A" w:rsidP="00127D0A">
      <w:pPr>
        <w:pStyle w:val="NoSpacing"/>
      </w:pPr>
      <w:r>
        <w:t xml:space="preserve">of </w:t>
      </w:r>
      <w:proofErr w:type="spellStart"/>
      <w:r>
        <w:t>Nunkeeling</w:t>
      </w:r>
      <w:proofErr w:type="spellEnd"/>
      <w:r>
        <w:t xml:space="preserve"> Nunnery, East Riding of Yorkshire.</w:t>
      </w:r>
      <w:bookmarkStart w:id="0" w:name="_GoBack"/>
      <w:bookmarkEnd w:id="0"/>
    </w:p>
    <w:p w14:paraId="5A341BAF" w14:textId="77777777" w:rsidR="00127D0A" w:rsidRDefault="00127D0A" w:rsidP="00127D0A">
      <w:pPr>
        <w:pStyle w:val="NoSpacing"/>
      </w:pPr>
    </w:p>
    <w:p w14:paraId="1C16F898" w14:textId="77777777" w:rsidR="00127D0A" w:rsidRDefault="00127D0A" w:rsidP="00127D0A">
      <w:pPr>
        <w:pStyle w:val="NoSpacing"/>
      </w:pPr>
    </w:p>
    <w:p w14:paraId="384BA7E6" w14:textId="77777777" w:rsidR="00127D0A" w:rsidRDefault="00127D0A" w:rsidP="00127D0A">
      <w:pPr>
        <w:pStyle w:val="NoSpacing"/>
      </w:pPr>
      <w:r>
        <w:t>20 Dec.1477</w:t>
      </w:r>
      <w:r>
        <w:tab/>
        <w:t>He was ordained priest in the conventual church of Holy Trinity in</w:t>
      </w:r>
    </w:p>
    <w:p w14:paraId="497503BD" w14:textId="77777777" w:rsidR="00127D0A" w:rsidRDefault="00127D0A" w:rsidP="00127D0A">
      <w:pPr>
        <w:pStyle w:val="NoSpacing"/>
      </w:pPr>
      <w:r>
        <w:tab/>
      </w:r>
      <w:r>
        <w:tab/>
        <w:t>York, by William Egremont, Bishop of Dromore(q.v.).</w:t>
      </w:r>
    </w:p>
    <w:p w14:paraId="291D33B1" w14:textId="77777777" w:rsidR="00127D0A" w:rsidRDefault="00127D0A" w:rsidP="00127D0A">
      <w:pPr>
        <w:pStyle w:val="NoSpacing"/>
      </w:pPr>
      <w:r>
        <w:tab/>
      </w:r>
      <w:r>
        <w:tab/>
        <w:t>(“York Clergy Ordinations 1475-1500” ed. David M. Smith p.31)</w:t>
      </w:r>
    </w:p>
    <w:p w14:paraId="6054D275" w14:textId="77777777" w:rsidR="00127D0A" w:rsidRDefault="00127D0A" w:rsidP="00127D0A">
      <w:pPr>
        <w:pStyle w:val="NoSpacing"/>
      </w:pPr>
    </w:p>
    <w:p w14:paraId="311AC572" w14:textId="77777777" w:rsidR="00127D0A" w:rsidRDefault="00127D0A" w:rsidP="00127D0A">
      <w:pPr>
        <w:pStyle w:val="NoSpacing"/>
      </w:pPr>
    </w:p>
    <w:p w14:paraId="6B157250" w14:textId="77777777" w:rsidR="00127D0A" w:rsidRPr="00481F54" w:rsidRDefault="00127D0A" w:rsidP="00127D0A">
      <w:pPr>
        <w:pStyle w:val="NoSpacing"/>
      </w:pPr>
      <w:r>
        <w:t>3 December 2019</w:t>
      </w:r>
    </w:p>
    <w:p w14:paraId="4181F5E3" w14:textId="30CF6757" w:rsidR="006B2F86" w:rsidRPr="00127D0A" w:rsidRDefault="00127D0A" w:rsidP="00E71FC3">
      <w:pPr>
        <w:pStyle w:val="NoSpacing"/>
      </w:pPr>
    </w:p>
    <w:sectPr w:rsidR="006B2F86" w:rsidRPr="00127D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30CD9" w14:textId="77777777" w:rsidR="00127D0A" w:rsidRDefault="00127D0A" w:rsidP="00E71FC3">
      <w:pPr>
        <w:spacing w:after="0" w:line="240" w:lineRule="auto"/>
      </w:pPr>
      <w:r>
        <w:separator/>
      </w:r>
    </w:p>
  </w:endnote>
  <w:endnote w:type="continuationSeparator" w:id="0">
    <w:p w14:paraId="2633E19F" w14:textId="77777777" w:rsidR="00127D0A" w:rsidRDefault="00127D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7EE5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9FE1D" w14:textId="77777777" w:rsidR="00127D0A" w:rsidRDefault="00127D0A" w:rsidP="00E71FC3">
      <w:pPr>
        <w:spacing w:after="0" w:line="240" w:lineRule="auto"/>
      </w:pPr>
      <w:r>
        <w:separator/>
      </w:r>
    </w:p>
  </w:footnote>
  <w:footnote w:type="continuationSeparator" w:id="0">
    <w:p w14:paraId="60CF27C3" w14:textId="77777777" w:rsidR="00127D0A" w:rsidRDefault="00127D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D0A"/>
    <w:rsid w:val="00127D0A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52671"/>
  <w15:chartTrackingRefBased/>
  <w15:docId w15:val="{AED142D5-11A1-4799-A668-1970DF15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9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2019-12-03T11:38:00Z</dcterms:created>
  <dcterms:modified xsi:type="dcterms:W3CDTF">2019-12-03T11:47:00Z</dcterms:modified>
</cp:coreProperties>
</file>