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E13F" w14:textId="55E2F30C" w:rsidR="00BA00A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NORTH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7E92F9C8" w14:textId="4442C60F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545662">
        <w:rPr>
          <w:rFonts w:ascii="Times New Roman" w:hAnsi="Times New Roman" w:cs="Times New Roman"/>
          <w:sz w:val="24"/>
          <w:szCs w:val="24"/>
        </w:rPr>
        <w:t xml:space="preserve"> Tailor.</w:t>
      </w:r>
    </w:p>
    <w:p w14:paraId="1992F67D" w14:textId="3606DFC5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C3518C" w14:textId="201C3E8E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88721" w14:textId="29CAD943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worked in the Great Wardrobe for 2 days.   (Coronation p.378)</w:t>
      </w:r>
    </w:p>
    <w:p w14:paraId="65FDA9BE" w14:textId="4F65C606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AB285" w14:textId="2E4F3FBB" w:rsid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CB13E" w14:textId="2C6304FB" w:rsidR="00432F7B" w:rsidRPr="00432F7B" w:rsidRDefault="00432F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November 2021</w:t>
      </w:r>
    </w:p>
    <w:sectPr w:rsidR="00432F7B" w:rsidRPr="00432F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E592A" w14:textId="77777777" w:rsidR="00432F7B" w:rsidRDefault="00432F7B" w:rsidP="009139A6">
      <w:r>
        <w:separator/>
      </w:r>
    </w:p>
  </w:endnote>
  <w:endnote w:type="continuationSeparator" w:id="0">
    <w:p w14:paraId="366D7D53" w14:textId="77777777" w:rsidR="00432F7B" w:rsidRDefault="00432F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6C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A2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74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A20AE" w14:textId="77777777" w:rsidR="00432F7B" w:rsidRDefault="00432F7B" w:rsidP="009139A6">
      <w:r>
        <w:separator/>
      </w:r>
    </w:p>
  </w:footnote>
  <w:footnote w:type="continuationSeparator" w:id="0">
    <w:p w14:paraId="19E6AD82" w14:textId="77777777" w:rsidR="00432F7B" w:rsidRDefault="00432F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26A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0FC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FD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7B"/>
    <w:rsid w:val="000666E0"/>
    <w:rsid w:val="002510B7"/>
    <w:rsid w:val="00432F7B"/>
    <w:rsid w:val="0054566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C4108"/>
  <w15:chartTrackingRefBased/>
  <w15:docId w15:val="{AFABBCCA-C99D-454B-8258-0C8E588D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2021-11-26T19:16:00Z</dcterms:created>
  <dcterms:modified xsi:type="dcterms:W3CDTF">2021-11-26T19:19:00Z</dcterms:modified>
</cp:coreProperties>
</file>