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D4DF" w14:textId="77777777" w:rsidR="002433B1" w:rsidRDefault="002433B1" w:rsidP="00243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NORTH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04C26135" w14:textId="77777777" w:rsidR="002433B1" w:rsidRDefault="002433B1" w:rsidP="002433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7DAD6" w14:textId="77777777" w:rsidR="002433B1" w:rsidRDefault="002433B1" w:rsidP="002433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32081" w14:textId="77777777" w:rsidR="002433B1" w:rsidRDefault="002433B1" w:rsidP="00243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Carlton,</w:t>
      </w:r>
    </w:p>
    <w:p w14:paraId="2A72C9C2" w14:textId="77777777" w:rsidR="002433B1" w:rsidRDefault="002433B1" w:rsidP="00243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lands of the late Sir William Hopton(q.v.).</w:t>
      </w:r>
    </w:p>
    <w:p w14:paraId="100ACA94" w14:textId="77777777" w:rsidR="002433B1" w:rsidRDefault="002433B1" w:rsidP="002433B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Calendar of Inquisitions Post Mortem 1 Edward V to Richard III, vol.XXV </w:t>
      </w:r>
    </w:p>
    <w:p w14:paraId="3AB86F6B" w14:textId="65C77519" w:rsidR="002433B1" w:rsidRDefault="002433B1" w:rsidP="002433B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p.7)</w:t>
      </w:r>
    </w:p>
    <w:p w14:paraId="509737BC" w14:textId="77777777" w:rsidR="002433B1" w:rsidRDefault="002433B1" w:rsidP="002433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41F54C" w14:textId="77777777" w:rsidR="002433B1" w:rsidRDefault="002433B1" w:rsidP="002433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16C41D3" w14:textId="77777777" w:rsidR="002433B1" w:rsidRPr="001B1923" w:rsidRDefault="002433B1" w:rsidP="002433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June 2021</w:t>
      </w:r>
    </w:p>
    <w:p w14:paraId="3602108B" w14:textId="3125EDA1" w:rsidR="00BA00AB" w:rsidRPr="002433B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433B1" w:rsidSect="002433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38F07" w14:textId="77777777" w:rsidR="002433B1" w:rsidRDefault="002433B1" w:rsidP="009139A6">
      <w:r>
        <w:separator/>
      </w:r>
    </w:p>
  </w:endnote>
  <w:endnote w:type="continuationSeparator" w:id="0">
    <w:p w14:paraId="6F54C20A" w14:textId="77777777" w:rsidR="002433B1" w:rsidRDefault="002433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08E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77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24D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17FFD" w14:textId="77777777" w:rsidR="002433B1" w:rsidRDefault="002433B1" w:rsidP="009139A6">
      <w:r>
        <w:separator/>
      </w:r>
    </w:p>
  </w:footnote>
  <w:footnote w:type="continuationSeparator" w:id="0">
    <w:p w14:paraId="15BD55FF" w14:textId="77777777" w:rsidR="002433B1" w:rsidRDefault="002433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588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38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CE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B1"/>
    <w:rsid w:val="000666E0"/>
    <w:rsid w:val="002433B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5887B"/>
  <w15:chartTrackingRefBased/>
  <w15:docId w15:val="{BCCA9277-C5DD-4D43-9671-876AE4C2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2021-06-25T15:09:00Z</dcterms:created>
  <dcterms:modified xsi:type="dcterms:W3CDTF">2021-06-25T15:11:00Z</dcterms:modified>
</cp:coreProperties>
</file>