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94875" w14:textId="77777777" w:rsidR="00E7621A" w:rsidRDefault="00E7621A" w:rsidP="00E7621A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  <w:u w:val="single"/>
        </w:rPr>
        <w:t>Sir Robert NORTH</w:t>
      </w:r>
      <w:r>
        <w:rPr>
          <w:rStyle w:val="s1"/>
        </w:rPr>
        <w:t xml:space="preserve">      </w:t>
      </w:r>
      <w:proofErr w:type="gramStart"/>
      <w:r>
        <w:rPr>
          <w:rStyle w:val="s1"/>
        </w:rPr>
        <w:t xml:space="preserve">   (</w:t>
      </w:r>
      <w:proofErr w:type="gramEnd"/>
      <w:r>
        <w:rPr>
          <w:rStyle w:val="s1"/>
        </w:rPr>
        <w:t>fl.1509)</w:t>
      </w:r>
    </w:p>
    <w:p w14:paraId="40FD65B4" w14:textId="77777777" w:rsidR="00E7621A" w:rsidRDefault="00E7621A" w:rsidP="00E7621A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>of Shipdham, Norfolk.</w:t>
      </w:r>
    </w:p>
    <w:p w14:paraId="543382E1" w14:textId="77777777" w:rsidR="00E7621A" w:rsidRDefault="00E7621A" w:rsidP="00E7621A">
      <w:pPr>
        <w:pStyle w:val="NoSpacing"/>
        <w:tabs>
          <w:tab w:val="left" w:pos="720"/>
        </w:tabs>
        <w:rPr>
          <w:rStyle w:val="s1"/>
        </w:rPr>
      </w:pPr>
    </w:p>
    <w:p w14:paraId="5730DF6F" w14:textId="77777777" w:rsidR="00E7621A" w:rsidRDefault="00E7621A" w:rsidP="00E7621A">
      <w:pPr>
        <w:pStyle w:val="NoSpacing"/>
        <w:tabs>
          <w:tab w:val="left" w:pos="720"/>
        </w:tabs>
        <w:rPr>
          <w:rStyle w:val="s1"/>
        </w:rPr>
      </w:pPr>
    </w:p>
    <w:p w14:paraId="08F87C2B" w14:textId="77777777" w:rsidR="00E7621A" w:rsidRDefault="00E7621A" w:rsidP="00E7621A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  <w:t>1509</w:t>
      </w:r>
      <w:r>
        <w:rPr>
          <w:rStyle w:val="s1"/>
        </w:rPr>
        <w:tab/>
        <w:t>He made his Will.</w:t>
      </w:r>
    </w:p>
    <w:p w14:paraId="3FC0451A" w14:textId="77777777" w:rsidR="00E7621A" w:rsidRDefault="00E7621A" w:rsidP="00E7621A">
      <w:pPr>
        <w:pStyle w:val="NoSpacing"/>
        <w:tabs>
          <w:tab w:val="left" w:pos="720"/>
        </w:tabs>
        <w:rPr>
          <w:rStyle w:val="s1"/>
        </w:rPr>
      </w:pPr>
      <w:r>
        <w:rPr>
          <w:rStyle w:val="s1"/>
        </w:rPr>
        <w:tab/>
      </w:r>
      <w:r>
        <w:rPr>
          <w:rStyle w:val="s1"/>
        </w:rPr>
        <w:tab/>
      </w:r>
      <w:r w:rsidRPr="0047582A">
        <w:rPr>
          <w:rStyle w:val="s1"/>
        </w:rPr>
        <w:t>(</w:t>
      </w:r>
      <w:hyperlink r:id="rId6" w:history="1">
        <w:r w:rsidRPr="0047582A">
          <w:rPr>
            <w:rStyle w:val="Hyperlink"/>
          </w:rPr>
          <w:t>http://nrocat.norfolk.gov.uk</w:t>
        </w:r>
      </w:hyperlink>
      <w:r w:rsidRPr="0047582A">
        <w:rPr>
          <w:rStyle w:val="s1"/>
        </w:rPr>
        <w:t xml:space="preserve">  Cat. Ref. NCC Will register, </w:t>
      </w:r>
      <w:proofErr w:type="spellStart"/>
      <w:r w:rsidRPr="0047582A">
        <w:rPr>
          <w:rStyle w:val="s1"/>
        </w:rPr>
        <w:t>Spyltymber</w:t>
      </w:r>
      <w:proofErr w:type="spellEnd"/>
      <w:r w:rsidRPr="0047582A">
        <w:rPr>
          <w:rStyle w:val="s1"/>
        </w:rPr>
        <w:t xml:space="preserve"> </w:t>
      </w:r>
      <w:r>
        <w:rPr>
          <w:rStyle w:val="s1"/>
        </w:rPr>
        <w:t>218)</w:t>
      </w:r>
    </w:p>
    <w:p w14:paraId="4E27DB39" w14:textId="77777777" w:rsidR="00E7621A" w:rsidRDefault="00E7621A" w:rsidP="00E7621A">
      <w:pPr>
        <w:pStyle w:val="NoSpacing"/>
        <w:tabs>
          <w:tab w:val="left" w:pos="720"/>
        </w:tabs>
        <w:rPr>
          <w:rStyle w:val="s1"/>
        </w:rPr>
      </w:pPr>
    </w:p>
    <w:p w14:paraId="6A11FF4F" w14:textId="77777777" w:rsidR="00E7621A" w:rsidRDefault="00E7621A" w:rsidP="00E7621A">
      <w:pPr>
        <w:pStyle w:val="NoSpacing"/>
        <w:tabs>
          <w:tab w:val="left" w:pos="720"/>
        </w:tabs>
        <w:rPr>
          <w:rStyle w:val="s1"/>
        </w:rPr>
      </w:pPr>
    </w:p>
    <w:p w14:paraId="0E4F9A76" w14:textId="66574613" w:rsidR="00BA00AB" w:rsidRPr="00EB3209" w:rsidRDefault="00E7621A" w:rsidP="00E7621A">
      <w:pPr>
        <w:pStyle w:val="NoSpacing"/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Style w:val="s1"/>
        </w:rPr>
        <w:t>25 September 2021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3426B" w14:textId="77777777" w:rsidR="00E7621A" w:rsidRDefault="00E7621A" w:rsidP="009139A6">
      <w:r>
        <w:separator/>
      </w:r>
    </w:p>
  </w:endnote>
  <w:endnote w:type="continuationSeparator" w:id="0">
    <w:p w14:paraId="719B3FDA" w14:textId="77777777" w:rsidR="00E7621A" w:rsidRDefault="00E762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42E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C9194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C9DA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56761" w14:textId="77777777" w:rsidR="00E7621A" w:rsidRDefault="00E7621A" w:rsidP="009139A6">
      <w:r>
        <w:separator/>
      </w:r>
    </w:p>
  </w:footnote>
  <w:footnote w:type="continuationSeparator" w:id="0">
    <w:p w14:paraId="76ADCE31" w14:textId="77777777" w:rsidR="00E7621A" w:rsidRDefault="00E762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4BF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211A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F5A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21A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7621A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4DDD7"/>
  <w15:chartTrackingRefBased/>
  <w15:docId w15:val="{9650889E-B70F-4C41-AC41-DFD85F8A4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7621A"/>
    <w:rPr>
      <w:color w:val="0563C1" w:themeColor="hyperlink"/>
      <w:u w:val="single"/>
    </w:rPr>
  </w:style>
  <w:style w:type="character" w:customStyle="1" w:styleId="s1">
    <w:name w:val="s1"/>
    <w:basedOn w:val="DefaultParagraphFont"/>
    <w:rsid w:val="00E7621A"/>
    <w:rPr>
      <w:rFonts w:ascii="Times New Roman" w:hAnsi="Times New Roman" w:cs="Times New Roman" w:hint="default"/>
      <w:b w:val="0"/>
      <w:bCs w:val="0"/>
      <w:i w:val="0"/>
      <w:iCs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2021-10-12T06:54:00Z</dcterms:created>
  <dcterms:modified xsi:type="dcterms:W3CDTF">2021-10-12T06:56:00Z</dcterms:modified>
</cp:coreProperties>
</file>