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5263" w14:textId="77777777" w:rsidR="00735091" w:rsidRDefault="00735091" w:rsidP="00735091">
      <w:pPr>
        <w:pStyle w:val="NoSpacing"/>
      </w:pPr>
      <w:r w:rsidRPr="00735091">
        <w:rPr>
          <w:u w:val="single"/>
        </w:rPr>
        <w:t>Robert NORTH</w:t>
      </w:r>
      <w:r>
        <w:t xml:space="preserve">    </w:t>
      </w:r>
      <w:proofErr w:type="gramStart"/>
      <w:r>
        <w:t xml:space="preserve">   (</w:t>
      </w:r>
      <w:proofErr w:type="gramEnd"/>
      <w:r>
        <w:t>fl.1496)</w:t>
      </w:r>
    </w:p>
    <w:p w14:paraId="63ECA9D5" w14:textId="77777777" w:rsidR="00735091" w:rsidRDefault="00735091" w:rsidP="00735091">
      <w:pPr>
        <w:pStyle w:val="NoSpacing"/>
      </w:pPr>
      <w:r>
        <w:t>of Mapleton, Derbyshire. Scholar.</w:t>
      </w:r>
    </w:p>
    <w:p w14:paraId="093C329D" w14:textId="77777777" w:rsidR="00735091" w:rsidRDefault="00735091" w:rsidP="00735091">
      <w:pPr>
        <w:pStyle w:val="NoSpacing"/>
      </w:pPr>
    </w:p>
    <w:p w14:paraId="656E6987" w14:textId="77777777" w:rsidR="00735091" w:rsidRDefault="00735091" w:rsidP="00735091">
      <w:pPr>
        <w:pStyle w:val="NoSpacing"/>
      </w:pPr>
    </w:p>
    <w:p w14:paraId="57D35E99" w14:textId="77777777" w:rsidR="00735091" w:rsidRDefault="00735091" w:rsidP="00735091">
      <w:pPr>
        <w:pStyle w:val="NoSpacing"/>
      </w:pPr>
      <w:r>
        <w:t xml:space="preserve">  7 May1496</w:t>
      </w:r>
      <w:r>
        <w:tab/>
        <w:t>He was granted letters dimissory.</w:t>
      </w:r>
    </w:p>
    <w:p w14:paraId="62E0E567" w14:textId="77777777" w:rsidR="00735091" w:rsidRDefault="00735091" w:rsidP="00735091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1</w:t>
      </w:r>
      <w:r w:rsidRPr="00771D70">
        <w:t>)</w:t>
      </w:r>
    </w:p>
    <w:p w14:paraId="68CD87BE" w14:textId="77777777" w:rsidR="00735091" w:rsidRDefault="00735091" w:rsidP="00735091">
      <w:pPr>
        <w:pStyle w:val="NoSpacing"/>
      </w:pPr>
    </w:p>
    <w:p w14:paraId="2FDD705F" w14:textId="77777777" w:rsidR="00735091" w:rsidRDefault="00735091" w:rsidP="00735091">
      <w:pPr>
        <w:pStyle w:val="NoSpacing"/>
      </w:pPr>
    </w:p>
    <w:p w14:paraId="5D2CB903" w14:textId="77777777" w:rsidR="00735091" w:rsidRDefault="00735091" w:rsidP="00735091">
      <w:pPr>
        <w:pStyle w:val="NoSpacing"/>
      </w:pPr>
      <w:r>
        <w:t>25 October 2022</w:t>
      </w:r>
    </w:p>
    <w:p w14:paraId="74C5B9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4C56" w14:textId="77777777" w:rsidR="00735091" w:rsidRDefault="00735091" w:rsidP="009139A6">
      <w:r>
        <w:separator/>
      </w:r>
    </w:p>
  </w:endnote>
  <w:endnote w:type="continuationSeparator" w:id="0">
    <w:p w14:paraId="345CA7A6" w14:textId="77777777" w:rsidR="00735091" w:rsidRDefault="007350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38D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F08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FAC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7A912" w14:textId="77777777" w:rsidR="00735091" w:rsidRDefault="00735091" w:rsidP="009139A6">
      <w:r>
        <w:separator/>
      </w:r>
    </w:p>
  </w:footnote>
  <w:footnote w:type="continuationSeparator" w:id="0">
    <w:p w14:paraId="0FAEDC88" w14:textId="77777777" w:rsidR="00735091" w:rsidRDefault="007350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BC4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8EA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381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91"/>
    <w:rsid w:val="000666E0"/>
    <w:rsid w:val="002510B7"/>
    <w:rsid w:val="005C130B"/>
    <w:rsid w:val="0073509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BA01B"/>
  <w15:chartTrackingRefBased/>
  <w15:docId w15:val="{4111D964-E3E4-4654-81F3-653BAAD2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2023-01-05T19:46:00Z</dcterms:created>
  <dcterms:modified xsi:type="dcterms:W3CDTF">2023-01-05T19:47:00Z</dcterms:modified>
</cp:coreProperties>
</file>