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2F64C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NORTH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1FB4A0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East Mills, Hampshire. Yeoman.</w:t>
      </w:r>
    </w:p>
    <w:p w14:paraId="1B613100" w14:textId="77777777" w:rsidR="00EC1329" w:rsidRDefault="00EC1329" w:rsidP="00EC1329">
      <w:pPr>
        <w:rPr>
          <w:rFonts w:ascii="Times New Roman" w:hAnsi="Times New Roman" w:cs="Times New Roman"/>
        </w:rPr>
      </w:pPr>
    </w:p>
    <w:p w14:paraId="7AA17C6D" w14:textId="77777777" w:rsidR="00EC1329" w:rsidRDefault="00EC1329" w:rsidP="00EC1329">
      <w:pPr>
        <w:rPr>
          <w:rFonts w:ascii="Times New Roman" w:hAnsi="Times New Roman" w:cs="Times New Roman"/>
        </w:rPr>
      </w:pPr>
    </w:p>
    <w:p w14:paraId="202F60FA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Wroughton, esquire(q.v.), brought a plaint of debt against him, </w:t>
      </w:r>
    </w:p>
    <w:p w14:paraId="54A82891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Bele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Kingsworthy</w:t>
      </w:r>
      <w:proofErr w:type="spellEnd"/>
      <w:r>
        <w:rPr>
          <w:rFonts w:ascii="Times New Roman" w:hAnsi="Times New Roman" w:cs="Times New Roman"/>
        </w:rPr>
        <w:t xml:space="preserve">, Hampshire(q.v.), and John </w:t>
      </w:r>
      <w:proofErr w:type="spellStart"/>
      <w:r>
        <w:rPr>
          <w:rFonts w:ascii="Times New Roman" w:hAnsi="Times New Roman" w:cs="Times New Roman"/>
        </w:rPr>
        <w:t>Ylenys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52292308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Kington, Wiltshire(q.v.).</w:t>
      </w:r>
    </w:p>
    <w:p w14:paraId="0F31DA60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936102" w14:textId="77777777" w:rsidR="00EC1329" w:rsidRDefault="00EC1329" w:rsidP="00EC1329">
      <w:pPr>
        <w:rPr>
          <w:rFonts w:ascii="Times New Roman" w:hAnsi="Times New Roman" w:cs="Times New Roman"/>
        </w:rPr>
      </w:pPr>
    </w:p>
    <w:p w14:paraId="5EFD2BD1" w14:textId="77777777" w:rsidR="00EC1329" w:rsidRDefault="00EC1329" w:rsidP="00EC1329">
      <w:pPr>
        <w:rPr>
          <w:rFonts w:ascii="Times New Roman" w:hAnsi="Times New Roman" w:cs="Times New Roman"/>
        </w:rPr>
      </w:pPr>
    </w:p>
    <w:p w14:paraId="3186E391" w14:textId="77777777" w:rsidR="00EC1329" w:rsidRDefault="00EC1329" w:rsidP="00EC13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May 2019</w:t>
      </w:r>
    </w:p>
    <w:p w14:paraId="39F24A3A" w14:textId="77777777" w:rsidR="006B2F86" w:rsidRPr="00E71FC3" w:rsidRDefault="00EC13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954BC" w14:textId="77777777" w:rsidR="00EC1329" w:rsidRDefault="00EC1329" w:rsidP="00E71FC3">
      <w:r>
        <w:separator/>
      </w:r>
    </w:p>
  </w:endnote>
  <w:endnote w:type="continuationSeparator" w:id="0">
    <w:p w14:paraId="2AD58851" w14:textId="77777777" w:rsidR="00EC1329" w:rsidRDefault="00EC13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C81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65F0D" w14:textId="77777777" w:rsidR="00EC1329" w:rsidRDefault="00EC1329" w:rsidP="00E71FC3">
      <w:r>
        <w:separator/>
      </w:r>
    </w:p>
  </w:footnote>
  <w:footnote w:type="continuationSeparator" w:id="0">
    <w:p w14:paraId="6ACC8F0A" w14:textId="77777777" w:rsidR="00EC1329" w:rsidRDefault="00EC13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2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132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DE53F"/>
  <w15:chartTrackingRefBased/>
  <w15:docId w15:val="{375D0984-A45B-4A33-8679-CC62FC3F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3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13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2019-05-19T20:00:00Z</dcterms:created>
  <dcterms:modified xsi:type="dcterms:W3CDTF">2019-05-19T20:01:00Z</dcterms:modified>
</cp:coreProperties>
</file>