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6CF1B" w14:textId="77777777" w:rsidR="00C17ABF" w:rsidRDefault="00C17ABF" w:rsidP="00C17A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NORTH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591436B1" w14:textId="77777777" w:rsidR="00C17ABF" w:rsidRDefault="00C17ABF" w:rsidP="00C17A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Magdalen College, Oxford University.</w:t>
      </w:r>
    </w:p>
    <w:p w14:paraId="7783161D" w14:textId="77777777" w:rsidR="00C17ABF" w:rsidRDefault="00C17ABF" w:rsidP="00C17ABF">
      <w:pPr>
        <w:pStyle w:val="NoSpacing"/>
        <w:rPr>
          <w:rFonts w:cs="Times New Roman"/>
          <w:szCs w:val="24"/>
        </w:rPr>
      </w:pPr>
    </w:p>
    <w:p w14:paraId="7AF4535D" w14:textId="77777777" w:rsidR="00C17ABF" w:rsidRDefault="00C17ABF" w:rsidP="00C17ABF">
      <w:pPr>
        <w:pStyle w:val="NoSpacing"/>
        <w:rPr>
          <w:rFonts w:cs="Times New Roman"/>
          <w:szCs w:val="24"/>
        </w:rPr>
      </w:pPr>
    </w:p>
    <w:p w14:paraId="0A2F084E" w14:textId="77777777" w:rsidR="00C17ABF" w:rsidRDefault="00C17ABF" w:rsidP="00C17A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Proctor.</w:t>
      </w:r>
    </w:p>
    <w:p w14:paraId="495E5301" w14:textId="77777777" w:rsidR="00C17ABF" w:rsidRDefault="00C17ABF" w:rsidP="00C17A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p.184)</w:t>
      </w:r>
    </w:p>
    <w:p w14:paraId="42A32FD2" w14:textId="77777777" w:rsidR="00C17ABF" w:rsidRDefault="00C17ABF" w:rsidP="00C17ABF">
      <w:pPr>
        <w:pStyle w:val="NoSpacing"/>
        <w:rPr>
          <w:rFonts w:cs="Times New Roman"/>
          <w:szCs w:val="24"/>
        </w:rPr>
      </w:pPr>
    </w:p>
    <w:p w14:paraId="096E58B2" w14:textId="77777777" w:rsidR="00C17ABF" w:rsidRDefault="00C17ABF" w:rsidP="00C17ABF">
      <w:pPr>
        <w:pStyle w:val="NoSpacing"/>
        <w:rPr>
          <w:rFonts w:cs="Times New Roman"/>
          <w:szCs w:val="24"/>
        </w:rPr>
      </w:pPr>
    </w:p>
    <w:p w14:paraId="694D4A20" w14:textId="77777777" w:rsidR="00C17ABF" w:rsidRDefault="00C17ABF" w:rsidP="00C17A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60459F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C1EA0" w14:textId="77777777" w:rsidR="00C17ABF" w:rsidRDefault="00C17ABF" w:rsidP="009139A6">
      <w:r>
        <w:separator/>
      </w:r>
    </w:p>
  </w:endnote>
  <w:endnote w:type="continuationSeparator" w:id="0">
    <w:p w14:paraId="0A76DBAE" w14:textId="77777777" w:rsidR="00C17ABF" w:rsidRDefault="00C17A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2B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0C9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C35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29358" w14:textId="77777777" w:rsidR="00C17ABF" w:rsidRDefault="00C17ABF" w:rsidP="009139A6">
      <w:r>
        <w:separator/>
      </w:r>
    </w:p>
  </w:footnote>
  <w:footnote w:type="continuationSeparator" w:id="0">
    <w:p w14:paraId="0F6E015F" w14:textId="77777777" w:rsidR="00C17ABF" w:rsidRDefault="00C17A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678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CEF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800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BF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7ABF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C47D4"/>
  <w15:chartTrackingRefBased/>
  <w15:docId w15:val="{BD015FD4-E767-4CFC-A8FD-9EB3C0D2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2024-12-06T11:00:00Z</dcterms:created>
  <dcterms:modified xsi:type="dcterms:W3CDTF">2024-12-06T11:01:00Z</dcterms:modified>
</cp:coreProperties>
</file>