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70F" w:rsidRDefault="00A8470F" w:rsidP="00A8470F">
      <w:pPr>
        <w:pStyle w:val="NoSpacing"/>
      </w:pPr>
      <w:r>
        <w:rPr>
          <w:u w:val="single"/>
        </w:rPr>
        <w:t>John NORTH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8470F" w:rsidRDefault="00A8470F" w:rsidP="00A8470F">
      <w:pPr>
        <w:pStyle w:val="NoSpacing"/>
      </w:pPr>
      <w:r>
        <w:t xml:space="preserve">of </w:t>
      </w:r>
      <w:proofErr w:type="spellStart"/>
      <w:r>
        <w:t>Gayton</w:t>
      </w:r>
      <w:proofErr w:type="spellEnd"/>
      <w:r>
        <w:t>, Lincolnshire.</w:t>
      </w:r>
    </w:p>
    <w:p w:rsidR="00A8470F" w:rsidRDefault="00A8470F" w:rsidP="00A8470F">
      <w:pPr>
        <w:pStyle w:val="NoSpacing"/>
      </w:pPr>
    </w:p>
    <w:p w:rsidR="00A8470F" w:rsidRDefault="00A8470F" w:rsidP="00A8470F">
      <w:pPr>
        <w:pStyle w:val="NoSpacing"/>
      </w:pPr>
    </w:p>
    <w:p w:rsidR="00A8470F" w:rsidRDefault="00A8470F" w:rsidP="00A8470F">
      <w:pPr>
        <w:pStyle w:val="NoSpacing"/>
      </w:pPr>
      <w:r>
        <w:t>12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Burwell into lands of </w:t>
      </w:r>
    </w:p>
    <w:p w:rsidR="00A8470F" w:rsidRDefault="00A8470F" w:rsidP="00A8470F">
      <w:pPr>
        <w:pStyle w:val="NoSpacing"/>
      </w:pPr>
      <w:r>
        <w:tab/>
      </w:r>
      <w:r>
        <w:tab/>
        <w:t>the late Alice Missenden(q.v.).</w:t>
      </w:r>
    </w:p>
    <w:p w:rsidR="00A8470F" w:rsidRDefault="00A8470F" w:rsidP="00A8470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21-566)</w:t>
      </w:r>
    </w:p>
    <w:p w:rsidR="00A8470F" w:rsidRDefault="00A8470F" w:rsidP="00A8470F">
      <w:pPr>
        <w:pStyle w:val="NoSpacing"/>
      </w:pPr>
    </w:p>
    <w:p w:rsidR="00A8470F" w:rsidRDefault="00A8470F" w:rsidP="00A8470F">
      <w:pPr>
        <w:pStyle w:val="NoSpacing"/>
      </w:pPr>
    </w:p>
    <w:p w:rsidR="00A8470F" w:rsidRPr="004A160B" w:rsidRDefault="00A8470F" w:rsidP="00A8470F">
      <w:pPr>
        <w:pStyle w:val="NoSpacing"/>
      </w:pPr>
      <w:r>
        <w:t>8 October 2016</w:t>
      </w:r>
    </w:p>
    <w:p w:rsidR="006B2F86" w:rsidRPr="00A8470F" w:rsidRDefault="00A8470F" w:rsidP="00E71FC3">
      <w:pPr>
        <w:pStyle w:val="NoSpacing"/>
      </w:pPr>
      <w:bookmarkStart w:id="0" w:name="_GoBack"/>
      <w:bookmarkEnd w:id="0"/>
    </w:p>
    <w:sectPr w:rsidR="006B2F86" w:rsidRPr="00A847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70F" w:rsidRDefault="00A8470F" w:rsidP="00E71FC3">
      <w:pPr>
        <w:spacing w:after="0" w:line="240" w:lineRule="auto"/>
      </w:pPr>
      <w:r>
        <w:separator/>
      </w:r>
    </w:p>
  </w:endnote>
  <w:endnote w:type="continuationSeparator" w:id="0">
    <w:p w:rsidR="00A8470F" w:rsidRDefault="00A847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70F" w:rsidRDefault="00A8470F" w:rsidP="00E71FC3">
      <w:pPr>
        <w:spacing w:after="0" w:line="240" w:lineRule="auto"/>
      </w:pPr>
      <w:r>
        <w:separator/>
      </w:r>
    </w:p>
  </w:footnote>
  <w:footnote w:type="continuationSeparator" w:id="0">
    <w:p w:rsidR="00A8470F" w:rsidRDefault="00A847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70F"/>
    <w:rsid w:val="001A7C09"/>
    <w:rsid w:val="00733BE7"/>
    <w:rsid w:val="00A8470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59558"/>
  <w15:chartTrackingRefBased/>
  <w15:docId w15:val="{2D107292-A1E0-4E22-A1B0-B042B9731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2016-10-08T20:33:00Z</dcterms:created>
  <dcterms:modified xsi:type="dcterms:W3CDTF">2016-10-08T20:34:00Z</dcterms:modified>
</cp:coreProperties>
</file>