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Bushey, Hertfordshire. Barber.</w:t>
      </w: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executrix of her brother, Robert(q.v.), brought a </w:t>
      </w:r>
    </w:p>
    <w:p w:rsidR="00E871C8" w:rsidRDefault="00E871C8" w:rsidP="00E871C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Ulveston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Lylye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:rsidR="00E871C8" w:rsidRDefault="00E871C8" w:rsidP="00E871C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Southwark(q.v.).</w:t>
      </w:r>
    </w:p>
    <w:p w:rsidR="00E871C8" w:rsidRDefault="00E871C8" w:rsidP="00E871C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94C77" w:rsidRDefault="00B94C77" w:rsidP="00B94C77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Tirwhit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Kenylby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Simon Jones of</w:t>
      </w:r>
    </w:p>
    <w:p w:rsidR="00B94C77" w:rsidRDefault="00B94C77" w:rsidP="00B94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Buckingham(q.v.), Edmund Foxton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Hanslope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Barker of</w:t>
      </w:r>
    </w:p>
    <w:p w:rsidR="00B94C77" w:rsidRDefault="00B94C77" w:rsidP="00B94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Buckingham(q.v.).</w:t>
      </w:r>
    </w:p>
    <w:p w:rsidR="00B94C77" w:rsidRDefault="00B94C77" w:rsidP="00B94C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996E22" w:rsidRDefault="00996E22" w:rsidP="00996E22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</w:t>
      </w:r>
    </w:p>
    <w:p w:rsidR="00996E22" w:rsidRDefault="00996E22" w:rsidP="00996E2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Ulveston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</w:t>
      </w:r>
    </w:p>
    <w:p w:rsidR="00996E22" w:rsidRDefault="00996E22" w:rsidP="00996E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and John</w:t>
      </w:r>
    </w:p>
    <w:p w:rsidR="00996E22" w:rsidRDefault="00996E22" w:rsidP="00996E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Lylye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</w:t>
      </w:r>
    </w:p>
    <w:p w:rsidR="00996E22" w:rsidRDefault="00996E22" w:rsidP="00996E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71C8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E871C8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2016</w:t>
      </w:r>
    </w:p>
    <w:p w:rsidR="00B94C77" w:rsidRPr="00564E3C" w:rsidRDefault="00B94C77" w:rsidP="00E87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sectPr w:rsidR="00B94C77" w:rsidRPr="00564E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1C8" w:rsidRDefault="00E871C8" w:rsidP="00564E3C">
      <w:pPr>
        <w:spacing w:after="0" w:line="240" w:lineRule="auto"/>
      </w:pPr>
      <w:r>
        <w:separator/>
      </w:r>
    </w:p>
  </w:endnote>
  <w:endnote w:type="continuationSeparator" w:id="0">
    <w:p w:rsidR="00E871C8" w:rsidRDefault="00E871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96E22">
      <w:rPr>
        <w:rFonts w:ascii="Times New Roman" w:hAnsi="Times New Roman" w:cs="Times New Roman"/>
        <w:noProof/>
        <w:sz w:val="24"/>
        <w:szCs w:val="24"/>
      </w:rPr>
      <w:t>14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1C8" w:rsidRDefault="00E871C8" w:rsidP="00564E3C">
      <w:pPr>
        <w:spacing w:after="0" w:line="240" w:lineRule="auto"/>
      </w:pPr>
      <w:r>
        <w:separator/>
      </w:r>
    </w:p>
  </w:footnote>
  <w:footnote w:type="continuationSeparator" w:id="0">
    <w:p w:rsidR="00E871C8" w:rsidRDefault="00E871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1C8"/>
    <w:rsid w:val="00372DC6"/>
    <w:rsid w:val="00564E3C"/>
    <w:rsid w:val="0064591D"/>
    <w:rsid w:val="00996E22"/>
    <w:rsid w:val="00B94C77"/>
    <w:rsid w:val="00DD5B8A"/>
    <w:rsid w:val="00E871C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80968"/>
  <w15:chartTrackingRefBased/>
  <w15:docId w15:val="{23B3CBDB-B04B-4143-977B-87E196A4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87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2016-02-16T20:45:00Z</dcterms:created>
  <dcterms:modified xsi:type="dcterms:W3CDTF">2016-06-14T08:00:00Z</dcterms:modified>
</cp:coreProperties>
</file>