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1477F" w14:textId="77777777" w:rsidR="00382549" w:rsidRDefault="00382549" w:rsidP="0038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(fl.1483)</w:t>
      </w:r>
    </w:p>
    <w:p w14:paraId="06508BB6" w14:textId="77777777" w:rsidR="00382549" w:rsidRDefault="00382549" w:rsidP="0038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C7DE9" w14:textId="77777777" w:rsidR="00382549" w:rsidRDefault="00382549" w:rsidP="0038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4747B6" w14:textId="77777777" w:rsidR="00382549" w:rsidRDefault="00382549" w:rsidP="0038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Louth, Lincolnshire(q.v.),</w:t>
      </w:r>
    </w:p>
    <w:p w14:paraId="0E96D275" w14:textId="77777777" w:rsidR="00382549" w:rsidRDefault="00382549" w:rsidP="0038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Skypwith(q.v.).</w:t>
      </w:r>
    </w:p>
    <w:p w14:paraId="4B1494F7" w14:textId="47DC711F" w:rsidR="00382549" w:rsidRDefault="00382549" w:rsidP="00382549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 ed. Gordon McKelvie,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FA3A5FD" w14:textId="77777777" w:rsidR="00382549" w:rsidRDefault="00382549" w:rsidP="0038254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23C814" w14:textId="77777777" w:rsidR="00382549" w:rsidRDefault="00382549" w:rsidP="0038254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BF9A22" w14:textId="77777777" w:rsidR="00382549" w:rsidRPr="001B1923" w:rsidRDefault="00382549" w:rsidP="0038254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7D702AC0" w14:textId="2088CF5D" w:rsidR="00BA00AB" w:rsidRPr="003825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825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0E7E3" w14:textId="77777777" w:rsidR="00382549" w:rsidRDefault="00382549" w:rsidP="009139A6">
      <w:r>
        <w:separator/>
      </w:r>
    </w:p>
  </w:endnote>
  <w:endnote w:type="continuationSeparator" w:id="0">
    <w:p w14:paraId="3B63DE07" w14:textId="77777777" w:rsidR="00382549" w:rsidRDefault="003825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8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79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6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50DCC" w14:textId="77777777" w:rsidR="00382549" w:rsidRDefault="00382549" w:rsidP="009139A6">
      <w:r>
        <w:separator/>
      </w:r>
    </w:p>
  </w:footnote>
  <w:footnote w:type="continuationSeparator" w:id="0">
    <w:p w14:paraId="414A12CB" w14:textId="77777777" w:rsidR="00382549" w:rsidRDefault="003825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56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2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AF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49"/>
    <w:rsid w:val="000666E0"/>
    <w:rsid w:val="002510B7"/>
    <w:rsid w:val="003825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EC8EE"/>
  <w15:chartTrackingRefBased/>
  <w15:docId w15:val="{7DDC0C0B-556E-4943-A8E9-92FDCEA2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2021-06-13T19:53:00Z</dcterms:created>
  <dcterms:modified xsi:type="dcterms:W3CDTF">2021-06-13T20:01:00Z</dcterms:modified>
</cp:coreProperties>
</file>