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28D8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NORTH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44D97D9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</w:p>
    <w:p w14:paraId="7FC72E34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</w:p>
    <w:p w14:paraId="174480F2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and William Robard(q.v.) made a plaint of debt against John Rolff of</w:t>
      </w:r>
    </w:p>
    <w:p w14:paraId="3A1387BA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East Barnet, Hertfordshire.</w:t>
      </w:r>
    </w:p>
    <w:p w14:paraId="1A4AACCF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DD44A8E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</w:p>
    <w:p w14:paraId="143CFCC2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</w:p>
    <w:p w14:paraId="02B969C9" w14:textId="77777777" w:rsidR="00810554" w:rsidRDefault="00810554" w:rsidP="0081055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2023</w:t>
      </w:r>
    </w:p>
    <w:p w14:paraId="6DC40E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893A2" w14:textId="77777777" w:rsidR="00810554" w:rsidRDefault="00810554" w:rsidP="009139A6">
      <w:r>
        <w:separator/>
      </w:r>
    </w:p>
  </w:endnote>
  <w:endnote w:type="continuationSeparator" w:id="0">
    <w:p w14:paraId="322A60F6" w14:textId="77777777" w:rsidR="00810554" w:rsidRDefault="008105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994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FBF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2FB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0B7C9" w14:textId="77777777" w:rsidR="00810554" w:rsidRDefault="00810554" w:rsidP="009139A6">
      <w:r>
        <w:separator/>
      </w:r>
    </w:p>
  </w:footnote>
  <w:footnote w:type="continuationSeparator" w:id="0">
    <w:p w14:paraId="50A304C0" w14:textId="77777777" w:rsidR="00810554" w:rsidRDefault="008105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F8F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4C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EAD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54"/>
    <w:rsid w:val="000666E0"/>
    <w:rsid w:val="002510B7"/>
    <w:rsid w:val="005C130B"/>
    <w:rsid w:val="0081055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FA949"/>
  <w15:chartTrackingRefBased/>
  <w15:docId w15:val="{CFD6BD90-38C2-4A8F-903F-8D49A6B8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05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2023-12-31T07:54:00Z</dcterms:created>
  <dcterms:modified xsi:type="dcterms:W3CDTF">2023-12-31T07:54:00Z</dcterms:modified>
</cp:coreProperties>
</file>