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69DC9" w14:textId="77777777" w:rsidR="00CB6EAB" w:rsidRDefault="00CB6EAB" w:rsidP="00CB6E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NORTH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06AFF0DB" w14:textId="77777777" w:rsidR="00CB6EAB" w:rsidRDefault="00CB6EAB" w:rsidP="00CB6E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B7A3F4" w14:textId="77777777" w:rsidR="00CB6EAB" w:rsidRDefault="00CB6EAB" w:rsidP="00CB6E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19896D" w14:textId="77777777" w:rsidR="00CB6EAB" w:rsidRDefault="00CB6EAB" w:rsidP="00CB6E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Clement Strode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Hitchin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64BA06DE" w14:textId="77777777" w:rsidR="00CB6EAB" w:rsidRDefault="00CB6EAB" w:rsidP="00CB6E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Hertfordshire(q.v.).</w:t>
      </w:r>
    </w:p>
    <w:p w14:paraId="4FA65E9F" w14:textId="77777777" w:rsidR="00CB6EAB" w:rsidRDefault="00CB6EAB" w:rsidP="00CB6E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C88C9C9" w14:textId="77777777" w:rsidR="00CB6EAB" w:rsidRDefault="00CB6EAB" w:rsidP="00CB6E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B1FD8F" w14:textId="77777777" w:rsidR="00CB6EAB" w:rsidRDefault="00CB6EAB" w:rsidP="00CB6E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59331C" w14:textId="77777777" w:rsidR="00CB6EAB" w:rsidRDefault="00CB6EAB" w:rsidP="00CB6E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May 2022</w:t>
      </w:r>
    </w:p>
    <w:p w14:paraId="3AB6218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EFF34" w14:textId="77777777" w:rsidR="00CB6EAB" w:rsidRDefault="00CB6EAB" w:rsidP="009139A6">
      <w:r>
        <w:separator/>
      </w:r>
    </w:p>
  </w:endnote>
  <w:endnote w:type="continuationSeparator" w:id="0">
    <w:p w14:paraId="0F6DD682" w14:textId="77777777" w:rsidR="00CB6EAB" w:rsidRDefault="00CB6EA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F1B8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8A0F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C092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20219" w14:textId="77777777" w:rsidR="00CB6EAB" w:rsidRDefault="00CB6EAB" w:rsidP="009139A6">
      <w:r>
        <w:separator/>
      </w:r>
    </w:p>
  </w:footnote>
  <w:footnote w:type="continuationSeparator" w:id="0">
    <w:p w14:paraId="35FF8EC9" w14:textId="77777777" w:rsidR="00CB6EAB" w:rsidRDefault="00CB6EA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58F6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9D03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643C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EA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B6E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79925"/>
  <w15:chartTrackingRefBased/>
  <w15:docId w15:val="{63D8FBF5-E539-4E92-8F73-C6C22711E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B6E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2022-07-28T18:35:00Z</dcterms:created>
  <dcterms:modified xsi:type="dcterms:W3CDTF">2022-07-28T18:35:00Z</dcterms:modified>
</cp:coreProperties>
</file>