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54" w:rsidRDefault="001F2654" w:rsidP="001F2654">
      <w:pPr>
        <w:pStyle w:val="NoSpacing"/>
      </w:pPr>
      <w:r>
        <w:rPr>
          <w:u w:val="single"/>
        </w:rPr>
        <w:t>John NORTH</w:t>
      </w:r>
      <w:r>
        <w:t xml:space="preserve">      (fl.1440)</w:t>
      </w:r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  <w:r>
        <w:t xml:space="preserve">Son of John North of Bardwell, </w:t>
      </w:r>
      <w:proofErr w:type="gramStart"/>
      <w:r>
        <w:t>Suffolk(</w:t>
      </w:r>
      <w:proofErr w:type="gramEnd"/>
      <w:r>
        <w:t>q.v.), and his wife, Joan(q.v.).</w:t>
      </w:r>
    </w:p>
    <w:p w:rsidR="001F2654" w:rsidRDefault="001F2654" w:rsidP="001F2654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p.29)</w:t>
      </w:r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  <w:r>
        <w:t>10 Aug.1440</w:t>
      </w:r>
      <w:r>
        <w:tab/>
        <w:t>His father bequeathed him the remainder of all his tenements and lands</w:t>
      </w:r>
    </w:p>
    <w:p w:rsidR="001F2654" w:rsidRDefault="001F2654" w:rsidP="001F2654">
      <w:pPr>
        <w:pStyle w:val="NoSpacing"/>
      </w:pPr>
      <w:r>
        <w:tab/>
      </w:r>
      <w:r>
        <w:tab/>
      </w:r>
      <w:proofErr w:type="gramStart"/>
      <w:r>
        <w:t>after</w:t>
      </w:r>
      <w:proofErr w:type="gramEnd"/>
      <w:r>
        <w:t xml:space="preserve"> the death of his mother.  </w:t>
      </w:r>
      <w:proofErr w:type="gramStart"/>
      <w:r>
        <w:t>(ibid.)</w:t>
      </w:r>
      <w:proofErr w:type="gramEnd"/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</w:p>
    <w:p w:rsidR="001F2654" w:rsidRDefault="001F2654" w:rsidP="001F2654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654" w:rsidRDefault="001F2654" w:rsidP="00920DE3">
      <w:pPr>
        <w:spacing w:after="0" w:line="240" w:lineRule="auto"/>
      </w:pPr>
      <w:r>
        <w:separator/>
      </w:r>
    </w:p>
  </w:endnote>
  <w:endnote w:type="continuationSeparator" w:id="0">
    <w:p w:rsidR="001F2654" w:rsidRDefault="001F26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654" w:rsidRDefault="001F2654" w:rsidP="00920DE3">
      <w:pPr>
        <w:spacing w:after="0" w:line="240" w:lineRule="auto"/>
      </w:pPr>
      <w:r>
        <w:separator/>
      </w:r>
    </w:p>
  </w:footnote>
  <w:footnote w:type="continuationSeparator" w:id="0">
    <w:p w:rsidR="001F2654" w:rsidRDefault="001F26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654"/>
    <w:rsid w:val="00120749"/>
    <w:rsid w:val="001F26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2015-05-25T21:15:00Z</dcterms:created>
  <dcterms:modified xsi:type="dcterms:W3CDTF">2015-05-25T21:15:00Z</dcterms:modified>
</cp:coreProperties>
</file>