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NORTH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Ludgershall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609E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20-17)</w:t>
      </w:r>
    </w:p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12CB8" w:rsidRDefault="00112CB8" w:rsidP="00112C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2015</w:t>
      </w:r>
      <w:bookmarkStart w:id="0" w:name="_GoBack"/>
      <w:bookmarkEnd w:id="0"/>
    </w:p>
    <w:sectPr w:rsidR="00DD5B8A" w:rsidRPr="00112C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CB8" w:rsidRDefault="00112CB8" w:rsidP="00564E3C">
      <w:pPr>
        <w:spacing w:after="0" w:line="240" w:lineRule="auto"/>
      </w:pPr>
      <w:r>
        <w:separator/>
      </w:r>
    </w:p>
  </w:endnote>
  <w:endnote w:type="continuationSeparator" w:id="0">
    <w:p w:rsidR="00112CB8" w:rsidRDefault="00112C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12CB8">
      <w:rPr>
        <w:rFonts w:ascii="Times New Roman" w:hAnsi="Times New Roman" w:cs="Times New Roman"/>
        <w:noProof/>
        <w:sz w:val="24"/>
        <w:szCs w:val="24"/>
      </w:rPr>
      <w:t>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CB8" w:rsidRDefault="00112CB8" w:rsidP="00564E3C">
      <w:pPr>
        <w:spacing w:after="0" w:line="240" w:lineRule="auto"/>
      </w:pPr>
      <w:r>
        <w:separator/>
      </w:r>
    </w:p>
  </w:footnote>
  <w:footnote w:type="continuationSeparator" w:id="0">
    <w:p w:rsidR="00112CB8" w:rsidRDefault="00112C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B8"/>
    <w:rsid w:val="00112CB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AAB89"/>
  <w15:chartTrackingRefBased/>
  <w15:docId w15:val="{77CD3254-AF7B-4940-BDDB-C635B686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12C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2015-10-06T21:01:00Z</dcterms:created>
  <dcterms:modified xsi:type="dcterms:W3CDTF">2015-10-06T21:02:00Z</dcterms:modified>
</cp:coreProperties>
</file>