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NORTH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236A1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36A1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36A1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lands</w:t>
      </w:r>
    </w:p>
    <w:p w:rsidR="008236A1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Thomas Aylesbury(q.v.).</w:t>
      </w:r>
    </w:p>
    <w:p w:rsidR="008236A1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098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21-102 )</w:t>
      </w:r>
    </w:p>
    <w:p w:rsidR="008236A1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36A1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36A1" w:rsidRPr="008236A1" w:rsidRDefault="008236A1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15 November 2015</w:t>
      </w:r>
      <w:bookmarkStart w:id="0" w:name="_GoBack"/>
      <w:bookmarkEnd w:id="0"/>
    </w:p>
    <w:sectPr w:rsidR="008236A1" w:rsidRPr="008236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6A1" w:rsidRDefault="008236A1" w:rsidP="00564E3C">
      <w:pPr>
        <w:spacing w:after="0" w:line="240" w:lineRule="auto"/>
      </w:pPr>
      <w:r>
        <w:separator/>
      </w:r>
    </w:p>
  </w:endnote>
  <w:endnote w:type="continuationSeparator" w:id="0">
    <w:p w:rsidR="008236A1" w:rsidRDefault="008236A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236A1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6A1" w:rsidRDefault="008236A1" w:rsidP="00564E3C">
      <w:pPr>
        <w:spacing w:after="0" w:line="240" w:lineRule="auto"/>
      </w:pPr>
      <w:r>
        <w:separator/>
      </w:r>
    </w:p>
  </w:footnote>
  <w:footnote w:type="continuationSeparator" w:id="0">
    <w:p w:rsidR="008236A1" w:rsidRDefault="008236A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6A1"/>
    <w:rsid w:val="00372DC6"/>
    <w:rsid w:val="00564E3C"/>
    <w:rsid w:val="0064591D"/>
    <w:rsid w:val="008236A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3660E"/>
  <w15:chartTrackingRefBased/>
  <w15:docId w15:val="{02EBA32C-2124-4E3E-A235-B910A260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236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2015-11-15T20:04:00Z</dcterms:created>
  <dcterms:modified xsi:type="dcterms:W3CDTF">2015-11-15T20:09:00Z</dcterms:modified>
</cp:coreProperties>
</file>