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290587" w14:textId="77777777" w:rsidR="003B111B" w:rsidRDefault="003B111B" w:rsidP="003B111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Isabel NORTH</w:t>
      </w:r>
      <w:r>
        <w:rPr>
          <w:rFonts w:cs="Times New Roman"/>
          <w:szCs w:val="24"/>
        </w:rPr>
        <w:t xml:space="preserve">    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fl.1473)</w:t>
      </w:r>
    </w:p>
    <w:p w14:paraId="2EC5D33A" w14:textId="7DDF678B" w:rsidR="003B111B" w:rsidRDefault="003B111B" w:rsidP="003B111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Swinbrook, </w:t>
      </w:r>
      <w:proofErr w:type="spellStart"/>
      <w:r>
        <w:rPr>
          <w:rFonts w:cs="Times New Roman"/>
          <w:szCs w:val="24"/>
        </w:rPr>
        <w:t>Oxfordshire</w:t>
      </w:r>
      <w:proofErr w:type="spellEnd"/>
      <w:r>
        <w:rPr>
          <w:rFonts w:cs="Times New Roman"/>
          <w:szCs w:val="24"/>
        </w:rPr>
        <w:t xml:space="preserve">. </w:t>
      </w:r>
    </w:p>
    <w:p w14:paraId="764520F9" w14:textId="77777777" w:rsidR="003B111B" w:rsidRDefault="003B111B" w:rsidP="003B111B">
      <w:pPr>
        <w:pStyle w:val="NoSpacing"/>
        <w:rPr>
          <w:rFonts w:cs="Times New Roman"/>
          <w:szCs w:val="24"/>
        </w:rPr>
      </w:pPr>
    </w:p>
    <w:p w14:paraId="550EE68B" w14:textId="77777777" w:rsidR="003B111B" w:rsidRDefault="003B111B" w:rsidP="003B111B">
      <w:pPr>
        <w:pStyle w:val="NoSpacing"/>
        <w:rPr>
          <w:rFonts w:cs="Times New Roman"/>
          <w:szCs w:val="24"/>
        </w:rPr>
      </w:pPr>
    </w:p>
    <w:p w14:paraId="37AF4687" w14:textId="55167602" w:rsidR="003B111B" w:rsidRDefault="003B111B" w:rsidP="003B111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= </w:t>
      </w:r>
      <w:r>
        <w:rPr>
          <w:rFonts w:cs="Times New Roman"/>
          <w:szCs w:val="24"/>
        </w:rPr>
        <w:t>John</w:t>
      </w:r>
      <w:r>
        <w:rPr>
          <w:rFonts w:cs="Times New Roman"/>
          <w:szCs w:val="24"/>
        </w:rPr>
        <w:t>(q.v.).</w:t>
      </w:r>
    </w:p>
    <w:p w14:paraId="5A316F53" w14:textId="77777777" w:rsidR="003B111B" w:rsidRDefault="003B111B" w:rsidP="003B111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 </w:t>
      </w:r>
      <w:hyperlink r:id="rId6" w:history="1">
        <w:r w:rsidRPr="00A107D8">
          <w:rPr>
            <w:rStyle w:val="Hyperlink"/>
            <w:rFonts w:cs="Times New Roman"/>
            <w:szCs w:val="24"/>
          </w:rPr>
          <w:t>https://waalt.uh.edu/index.php/IDXCP40no847</w:t>
        </w:r>
      </w:hyperlink>
      <w:r>
        <w:rPr>
          <w:rFonts w:cs="Times New Roman"/>
          <w:szCs w:val="24"/>
        </w:rPr>
        <w:t xml:space="preserve"> )</w:t>
      </w:r>
    </w:p>
    <w:p w14:paraId="3588AB87" w14:textId="77777777" w:rsidR="003B111B" w:rsidRDefault="003B111B" w:rsidP="003B111B">
      <w:pPr>
        <w:pStyle w:val="NoSpacing"/>
        <w:rPr>
          <w:rFonts w:cs="Times New Roman"/>
          <w:szCs w:val="24"/>
        </w:rPr>
      </w:pPr>
    </w:p>
    <w:p w14:paraId="572934DB" w14:textId="77777777" w:rsidR="003B111B" w:rsidRDefault="003B111B" w:rsidP="003B111B">
      <w:pPr>
        <w:pStyle w:val="NoSpacing"/>
        <w:rPr>
          <w:rFonts w:cs="Times New Roman"/>
          <w:szCs w:val="24"/>
        </w:rPr>
      </w:pPr>
    </w:p>
    <w:p w14:paraId="62DD9517" w14:textId="77777777" w:rsidR="003B111B" w:rsidRDefault="003B111B" w:rsidP="003B111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1473</w:t>
      </w:r>
      <w:r>
        <w:rPr>
          <w:rFonts w:cs="Times New Roman"/>
          <w:szCs w:val="24"/>
        </w:rPr>
        <w:tab/>
        <w:t>Robert Johnson of London, merchant(q.v.), brought a plaint of debt against them,</w:t>
      </w:r>
    </w:p>
    <w:p w14:paraId="69AD83E5" w14:textId="77777777" w:rsidR="003B111B" w:rsidRDefault="003B111B" w:rsidP="003B111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as the executors of William Halle of London, vintner(q.v.), </w:t>
      </w:r>
      <w:proofErr w:type="gramStart"/>
      <w:r>
        <w:rPr>
          <w:rFonts w:cs="Times New Roman"/>
          <w:szCs w:val="24"/>
        </w:rPr>
        <w:t>and also</w:t>
      </w:r>
      <w:proofErr w:type="gramEnd"/>
      <w:r>
        <w:rPr>
          <w:rFonts w:cs="Times New Roman"/>
          <w:szCs w:val="24"/>
        </w:rPr>
        <w:t xml:space="preserve"> John </w:t>
      </w:r>
      <w:proofErr w:type="spellStart"/>
      <w:r>
        <w:rPr>
          <w:rFonts w:cs="Times New Roman"/>
          <w:szCs w:val="24"/>
        </w:rPr>
        <w:t>Bayly</w:t>
      </w:r>
      <w:proofErr w:type="spellEnd"/>
    </w:p>
    <w:p w14:paraId="40A9E1A7" w14:textId="77777777" w:rsidR="003B111B" w:rsidRDefault="003B111B" w:rsidP="003B111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of Sandwich(q.v.), Thomas </w:t>
      </w:r>
      <w:proofErr w:type="spellStart"/>
      <w:r>
        <w:rPr>
          <w:rFonts w:cs="Times New Roman"/>
          <w:szCs w:val="24"/>
        </w:rPr>
        <w:t>Alerton</w:t>
      </w:r>
      <w:proofErr w:type="spellEnd"/>
      <w:r>
        <w:rPr>
          <w:rFonts w:cs="Times New Roman"/>
          <w:szCs w:val="24"/>
        </w:rPr>
        <w:t xml:space="preserve"> of Hull(q.v.) and William Smyth of</w:t>
      </w:r>
    </w:p>
    <w:p w14:paraId="50428800" w14:textId="77777777" w:rsidR="003B111B" w:rsidRPr="003B111B" w:rsidRDefault="003B111B" w:rsidP="003B111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London, </w:t>
      </w:r>
      <w:proofErr w:type="spellStart"/>
      <w:r>
        <w:rPr>
          <w:rFonts w:cs="Times New Roman"/>
          <w:szCs w:val="24"/>
        </w:rPr>
        <w:t>armourer</w:t>
      </w:r>
      <w:proofErr w:type="spellEnd"/>
      <w:r>
        <w:rPr>
          <w:rFonts w:cs="Times New Roman"/>
          <w:szCs w:val="24"/>
        </w:rPr>
        <w:t>(q.v.).</w:t>
      </w:r>
    </w:p>
    <w:p w14:paraId="23685B04" w14:textId="77777777" w:rsidR="003B111B" w:rsidRDefault="003B111B" w:rsidP="003B111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7" w:history="1">
        <w:r w:rsidRPr="00A107D8">
          <w:rPr>
            <w:rStyle w:val="Hyperlink"/>
            <w:rFonts w:cs="Times New Roman"/>
            <w:szCs w:val="24"/>
          </w:rPr>
          <w:t>https://waalt.uh.edu/index.php/IDXCP40no847</w:t>
        </w:r>
      </w:hyperlink>
      <w:r>
        <w:rPr>
          <w:rFonts w:cs="Times New Roman"/>
          <w:szCs w:val="24"/>
        </w:rPr>
        <w:t xml:space="preserve"> )</w:t>
      </w:r>
    </w:p>
    <w:p w14:paraId="75787B52" w14:textId="77777777" w:rsidR="003B111B" w:rsidRDefault="003B111B" w:rsidP="003B111B">
      <w:pPr>
        <w:pStyle w:val="NoSpacing"/>
        <w:rPr>
          <w:rFonts w:cs="Times New Roman"/>
          <w:szCs w:val="24"/>
        </w:rPr>
      </w:pPr>
    </w:p>
    <w:p w14:paraId="2A1FF4F2" w14:textId="77777777" w:rsidR="003B111B" w:rsidRDefault="003B111B" w:rsidP="003B111B">
      <w:pPr>
        <w:pStyle w:val="NoSpacing"/>
        <w:rPr>
          <w:rFonts w:cs="Times New Roman"/>
          <w:szCs w:val="24"/>
        </w:rPr>
      </w:pPr>
    </w:p>
    <w:p w14:paraId="2704C101" w14:textId="77777777" w:rsidR="003B111B" w:rsidRDefault="003B111B" w:rsidP="003B111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October 2022</w:t>
      </w:r>
    </w:p>
    <w:p w14:paraId="567C2416" w14:textId="7C6D1C13" w:rsidR="003B111B" w:rsidRPr="003B111B" w:rsidRDefault="003B111B" w:rsidP="00595DD8">
      <w:pPr>
        <w:pStyle w:val="NoSpacing"/>
        <w:rPr>
          <w:rFonts w:cs="Times New Roman"/>
          <w:szCs w:val="24"/>
        </w:rPr>
      </w:pPr>
    </w:p>
    <w:sectPr w:rsidR="003B111B" w:rsidRPr="003B111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80D1AA" w14:textId="77777777" w:rsidR="00595DD8" w:rsidRDefault="00595DD8" w:rsidP="009139A6">
      <w:r>
        <w:separator/>
      </w:r>
    </w:p>
  </w:endnote>
  <w:endnote w:type="continuationSeparator" w:id="0">
    <w:p w14:paraId="1271C62F" w14:textId="77777777" w:rsidR="00595DD8" w:rsidRDefault="00595DD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4A20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3F93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BA57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9F77E2" w14:textId="77777777" w:rsidR="00595DD8" w:rsidRDefault="00595DD8" w:rsidP="009139A6">
      <w:r>
        <w:separator/>
      </w:r>
    </w:p>
  </w:footnote>
  <w:footnote w:type="continuationSeparator" w:id="0">
    <w:p w14:paraId="63940E0B" w14:textId="77777777" w:rsidR="00595DD8" w:rsidRDefault="00595DD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1996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DC40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7E47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DD8"/>
    <w:rsid w:val="000666E0"/>
    <w:rsid w:val="002510B7"/>
    <w:rsid w:val="003B111B"/>
    <w:rsid w:val="005637FA"/>
    <w:rsid w:val="00595DD8"/>
    <w:rsid w:val="005C130B"/>
    <w:rsid w:val="006E3B35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8794FD"/>
  <w15:chartTrackingRefBased/>
  <w15:docId w15:val="{601B9F43-2788-478C-8D81-93C03DD09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95DD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5D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aalt.uh.edu/index.php/IDXCP40no847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847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34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2022-10-26T15:13:00Z</dcterms:created>
  <dcterms:modified xsi:type="dcterms:W3CDTF">2022-10-26T15:53:00Z</dcterms:modified>
</cp:coreProperties>
</file>