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0859A" w14:textId="699EE581" w:rsidR="00BA00AB" w:rsidRDefault="00823E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Christina NORTH</w:t>
      </w:r>
      <w:r>
        <w:rPr>
          <w:rFonts w:cs="Times New Roman"/>
          <w:szCs w:val="24"/>
        </w:rPr>
        <w:t xml:space="preserve">       (fl.1479)</w:t>
      </w:r>
    </w:p>
    <w:p w14:paraId="58A11E78" w14:textId="087B8585" w:rsidR="00823E59" w:rsidRDefault="00823E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Cambridgeshire and Huntingdonshire. Spinster.</w:t>
      </w:r>
    </w:p>
    <w:p w14:paraId="65798C00" w14:textId="77777777" w:rsidR="00823E59" w:rsidRDefault="00823E59" w:rsidP="009139A6">
      <w:pPr>
        <w:pStyle w:val="NoSpacing"/>
        <w:rPr>
          <w:rFonts w:cs="Times New Roman"/>
          <w:szCs w:val="24"/>
        </w:rPr>
      </w:pPr>
    </w:p>
    <w:p w14:paraId="3514FC8D" w14:textId="77777777" w:rsidR="00823E59" w:rsidRDefault="00823E59" w:rsidP="009139A6">
      <w:pPr>
        <w:pStyle w:val="NoSpacing"/>
        <w:rPr>
          <w:rFonts w:cs="Times New Roman"/>
          <w:szCs w:val="24"/>
        </w:rPr>
      </w:pPr>
    </w:p>
    <w:p w14:paraId="322C4E1C" w14:textId="25B680D8" w:rsidR="00823E59" w:rsidRDefault="00823E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John.   (C.P.R. 1476-85 p.172)</w:t>
      </w:r>
    </w:p>
    <w:p w14:paraId="062E0814" w14:textId="77777777" w:rsidR="00823E59" w:rsidRDefault="00823E59" w:rsidP="009139A6">
      <w:pPr>
        <w:pStyle w:val="NoSpacing"/>
        <w:rPr>
          <w:rFonts w:cs="Times New Roman"/>
          <w:szCs w:val="24"/>
        </w:rPr>
      </w:pPr>
    </w:p>
    <w:p w14:paraId="12245EE6" w14:textId="77777777" w:rsidR="00823E59" w:rsidRDefault="00823E59" w:rsidP="009139A6">
      <w:pPr>
        <w:pStyle w:val="NoSpacing"/>
        <w:rPr>
          <w:rFonts w:cs="Times New Roman"/>
          <w:szCs w:val="24"/>
        </w:rPr>
      </w:pPr>
    </w:p>
    <w:p w14:paraId="34755DDD" w14:textId="70D27765" w:rsidR="00823E59" w:rsidRDefault="00823E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Dec.1479</w:t>
      </w:r>
      <w:r>
        <w:rPr>
          <w:rFonts w:cs="Times New Roman"/>
          <w:szCs w:val="24"/>
        </w:rPr>
        <w:tab/>
      </w:r>
      <w:r w:rsidR="00DD7CE9">
        <w:rPr>
          <w:rFonts w:cs="Times New Roman"/>
          <w:szCs w:val="24"/>
        </w:rPr>
        <w:t>She was granted a general pardon of all offences committed by her before</w:t>
      </w:r>
    </w:p>
    <w:p w14:paraId="61CA4925" w14:textId="581FF5DA" w:rsidR="00DD7CE9" w:rsidRDefault="00DD7C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20 December.   (ibid.)</w:t>
      </w:r>
    </w:p>
    <w:p w14:paraId="5389B3B2" w14:textId="77777777" w:rsidR="00DD7CE9" w:rsidRDefault="00DD7CE9" w:rsidP="009139A6">
      <w:pPr>
        <w:pStyle w:val="NoSpacing"/>
        <w:rPr>
          <w:rFonts w:cs="Times New Roman"/>
          <w:szCs w:val="24"/>
        </w:rPr>
      </w:pPr>
    </w:p>
    <w:p w14:paraId="23EF1C2D" w14:textId="77777777" w:rsidR="00DD7CE9" w:rsidRDefault="00DD7CE9" w:rsidP="009139A6">
      <w:pPr>
        <w:pStyle w:val="NoSpacing"/>
        <w:rPr>
          <w:rFonts w:cs="Times New Roman"/>
          <w:szCs w:val="24"/>
        </w:rPr>
      </w:pPr>
    </w:p>
    <w:p w14:paraId="778AEC63" w14:textId="70017EB3" w:rsidR="00DD7CE9" w:rsidRPr="00823E59" w:rsidRDefault="00DD7C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April 2023</w:t>
      </w:r>
    </w:p>
    <w:sectPr w:rsidR="00DD7CE9" w:rsidRPr="00823E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B5752" w14:textId="77777777" w:rsidR="00823E59" w:rsidRDefault="00823E59" w:rsidP="009139A6">
      <w:r>
        <w:separator/>
      </w:r>
    </w:p>
  </w:endnote>
  <w:endnote w:type="continuationSeparator" w:id="0">
    <w:p w14:paraId="58FB63FC" w14:textId="77777777" w:rsidR="00823E59" w:rsidRDefault="00823E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B9F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2A5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E63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2386A" w14:textId="77777777" w:rsidR="00823E59" w:rsidRDefault="00823E59" w:rsidP="009139A6">
      <w:r>
        <w:separator/>
      </w:r>
    </w:p>
  </w:footnote>
  <w:footnote w:type="continuationSeparator" w:id="0">
    <w:p w14:paraId="12481510" w14:textId="77777777" w:rsidR="00823E59" w:rsidRDefault="00823E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79C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671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B2E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E59"/>
    <w:rsid w:val="000666E0"/>
    <w:rsid w:val="002510B7"/>
    <w:rsid w:val="005C130B"/>
    <w:rsid w:val="00823E59"/>
    <w:rsid w:val="00826F5C"/>
    <w:rsid w:val="009139A6"/>
    <w:rsid w:val="009448BB"/>
    <w:rsid w:val="00947624"/>
    <w:rsid w:val="00A3176C"/>
    <w:rsid w:val="00AE65F8"/>
    <w:rsid w:val="00BA00AB"/>
    <w:rsid w:val="00CB4ED9"/>
    <w:rsid w:val="00DD7CE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F6DB3"/>
  <w15:chartTrackingRefBased/>
  <w15:docId w15:val="{C81AF874-D3BF-4D8E-83E3-E1BB9A61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2023-04-11T20:50:00Z</dcterms:created>
  <dcterms:modified xsi:type="dcterms:W3CDTF">2023-04-11T21:01:00Z</dcterms:modified>
</cp:coreProperties>
</file>