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5F1C2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NEWMAN, the younger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fl.1476)</w:t>
      </w:r>
    </w:p>
    <w:p w14:paraId="0E18939E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Welde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FE3DCB4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96CA18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D3D95B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Jan.1476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a general pardon of all offences committed by him before </w:t>
      </w:r>
    </w:p>
    <w:p w14:paraId="7C463B57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 July last.   (C.P.R. 1476-85 p.135)</w:t>
      </w:r>
    </w:p>
    <w:p w14:paraId="2D5F7D28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512772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317EF" w14:textId="77777777" w:rsidR="004E7C36" w:rsidRDefault="004E7C36" w:rsidP="004E7C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2021</w:t>
      </w:r>
    </w:p>
    <w:p w14:paraId="322E3E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AED37" w14:textId="77777777" w:rsidR="004E7C36" w:rsidRDefault="004E7C36" w:rsidP="009139A6">
      <w:r>
        <w:separator/>
      </w:r>
    </w:p>
  </w:endnote>
  <w:endnote w:type="continuationSeparator" w:id="0">
    <w:p w14:paraId="525DD9FA" w14:textId="77777777" w:rsidR="004E7C36" w:rsidRDefault="004E7C36" w:rsidP="009139A6">
      <w:r>
        <w:continuationSeparator/>
      </w:r>
    </w:p>
  </w:endnote>
</w:endnote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8EF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BE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29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B191B" w14:textId="77777777" w:rsidR="004E7C36" w:rsidRDefault="004E7C36" w:rsidP="009139A6">
      <w:r>
        <w:separator/>
      </w:r>
    </w:p>
  </w:footnote>
  <w:footnote w:type="continuationSeparator" w:id="0">
    <w:p w14:paraId="1841DC17" w14:textId="77777777" w:rsidR="004E7C36" w:rsidRDefault="004E7C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02B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5E0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308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36"/>
    <w:rsid w:val="000666E0"/>
    <w:rsid w:val="002510B7"/>
    <w:rsid w:val="004E7C3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42D3F"/>
  <w15:chartTrackingRefBased/>
  <w15:docId w15:val="{EEB4D361-21C2-4030-AB91-AF179F0A94CA}"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2021-04-25T19:17:00Z</dcterms:created>
  <dcterms:modified xsi:type="dcterms:W3CDTF">2021-04-25T19:17:00Z</dcterms:modified>
</cp:coreProperties>
</file>