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A38" w:rsidRDefault="00FA6A38" w:rsidP="00FA6A3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NEWMAN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A6A38" w:rsidRDefault="00FA6A38" w:rsidP="00FA6A3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Bampton, Oxfordshire. Chapman.</w:t>
      </w:r>
    </w:p>
    <w:p w:rsidR="00FA6A38" w:rsidRDefault="00FA6A38" w:rsidP="00FA6A3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FA6A38" w:rsidRDefault="00FA6A38" w:rsidP="00FA6A3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FA6A38" w:rsidRDefault="00FA6A38" w:rsidP="00FA6A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Alan Colet of Salisbury(q.v.) brought a plaint of debt against him, </w:t>
      </w:r>
    </w:p>
    <w:p w:rsidR="00FA6A38" w:rsidRDefault="00FA6A38" w:rsidP="00FA6A3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Phelyppys</w:t>
      </w:r>
      <w:proofErr w:type="spellEnd"/>
      <w:r>
        <w:rPr>
          <w:rFonts w:ascii="Times New Roman" w:hAnsi="Times New Roman" w:cs="Times New Roman"/>
        </w:rPr>
        <w:t xml:space="preserve"> of Maiden Bradley(q.v.), Thomas </w:t>
      </w:r>
      <w:proofErr w:type="spellStart"/>
      <w:r>
        <w:rPr>
          <w:rFonts w:ascii="Times New Roman" w:hAnsi="Times New Roman" w:cs="Times New Roman"/>
        </w:rPr>
        <w:t>Hille</w:t>
      </w:r>
      <w:proofErr w:type="spellEnd"/>
      <w:r>
        <w:rPr>
          <w:rFonts w:ascii="Times New Roman" w:hAnsi="Times New Roman" w:cs="Times New Roman"/>
        </w:rPr>
        <w:t xml:space="preserve"> of Bradford on Avon, Wiltshire(q.v.), John Bray of </w:t>
      </w:r>
      <w:proofErr w:type="spellStart"/>
      <w:r>
        <w:rPr>
          <w:rFonts w:ascii="Times New Roman" w:hAnsi="Times New Roman" w:cs="Times New Roman"/>
        </w:rPr>
        <w:t>Highworth</w:t>
      </w:r>
      <w:proofErr w:type="spellEnd"/>
      <w:r>
        <w:rPr>
          <w:rFonts w:ascii="Times New Roman" w:hAnsi="Times New Roman" w:cs="Times New Roman"/>
        </w:rPr>
        <w:t xml:space="preserve">, Wiltshire(q.v.) and Alice </w:t>
      </w:r>
      <w:proofErr w:type="spellStart"/>
      <w:r>
        <w:rPr>
          <w:rFonts w:ascii="Times New Roman" w:hAnsi="Times New Roman" w:cs="Times New Roman"/>
        </w:rPr>
        <w:t>Chaldecote</w:t>
      </w:r>
      <w:proofErr w:type="spellEnd"/>
      <w:r>
        <w:rPr>
          <w:rFonts w:ascii="Times New Roman" w:hAnsi="Times New Roman" w:cs="Times New Roman"/>
        </w:rPr>
        <w:t>(q.v.), as the executrix of her late husband, William(q.v.).</w:t>
      </w:r>
    </w:p>
    <w:p w:rsidR="00FA6A38" w:rsidRDefault="00FA6A38" w:rsidP="00FA6A3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2B1D1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 xml:space="preserve">)   </w:t>
      </w:r>
    </w:p>
    <w:p w:rsidR="00FA6A38" w:rsidRDefault="00FA6A38" w:rsidP="00FA6A3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FA6A38" w:rsidRDefault="00FA6A38" w:rsidP="00FA6A3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FA6A38" w:rsidRDefault="00FA6A38" w:rsidP="00FA6A38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July 2017</w:t>
      </w:r>
    </w:p>
    <w:p w:rsidR="006B2F86" w:rsidRPr="00E71FC3" w:rsidRDefault="00FA6A3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A38" w:rsidRDefault="00FA6A38" w:rsidP="00E71FC3">
      <w:r>
        <w:separator/>
      </w:r>
    </w:p>
  </w:endnote>
  <w:endnote w:type="continuationSeparator" w:id="0">
    <w:p w:rsidR="00FA6A38" w:rsidRDefault="00FA6A3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A38" w:rsidRDefault="00FA6A38" w:rsidP="00E71FC3">
      <w:r>
        <w:separator/>
      </w:r>
    </w:p>
  </w:footnote>
  <w:footnote w:type="continuationSeparator" w:id="0">
    <w:p w:rsidR="00FA6A38" w:rsidRDefault="00FA6A3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A3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7616D5-852E-4508-86F6-2FBF7D07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6A3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A6A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2017-07-13T20:31:00Z</dcterms:created>
  <dcterms:modified xsi:type="dcterms:W3CDTF">2017-07-13T20:32:00Z</dcterms:modified>
</cp:coreProperties>
</file>