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24D" w:rsidRDefault="0046024D" w:rsidP="0046024D">
      <w:pPr>
        <w:pStyle w:val="NoSpacing"/>
      </w:pPr>
      <w:r>
        <w:rPr>
          <w:u w:val="single"/>
        </w:rPr>
        <w:t>William NEWMAN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46024D" w:rsidRDefault="0046024D" w:rsidP="0046024D">
      <w:pPr>
        <w:pStyle w:val="NoSpacing"/>
      </w:pPr>
    </w:p>
    <w:p w:rsidR="0046024D" w:rsidRDefault="0046024D" w:rsidP="0046024D">
      <w:pPr>
        <w:pStyle w:val="NoSpacing"/>
      </w:pPr>
    </w:p>
    <w:p w:rsidR="00897179" w:rsidRDefault="00897179" w:rsidP="00897179">
      <w:pPr>
        <w:pStyle w:val="NoSpacing"/>
      </w:pPr>
      <w:r>
        <w:t>26 Oct.1420</w:t>
      </w:r>
      <w:r>
        <w:tab/>
        <w:t>He was a juror on the inquisition post mortem held in Wantage,</w:t>
      </w:r>
    </w:p>
    <w:p w:rsidR="00897179" w:rsidRDefault="00897179" w:rsidP="00897179">
      <w:pPr>
        <w:pStyle w:val="NoSpacing"/>
      </w:pPr>
      <w:r>
        <w:tab/>
      </w:r>
      <w:r>
        <w:tab/>
        <w:t xml:space="preserve">Berkshire, into lands of the late Anne </w:t>
      </w:r>
      <w:proofErr w:type="spellStart"/>
      <w:r>
        <w:t>FitzWaryn</w:t>
      </w:r>
      <w:proofErr w:type="spellEnd"/>
      <w:r>
        <w:t>(q.v.).</w:t>
      </w:r>
    </w:p>
    <w:p w:rsidR="00897179" w:rsidRDefault="00897179" w:rsidP="0089717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21-633)</w:t>
      </w:r>
    </w:p>
    <w:p w:rsidR="0046024D" w:rsidRDefault="0046024D" w:rsidP="0046024D">
      <w:pPr>
        <w:pStyle w:val="NoSpacing"/>
      </w:pPr>
      <w:r>
        <w:t>26 Oct.1420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Wantage, Berkshire,</w:t>
      </w:r>
    </w:p>
    <w:p w:rsidR="0046024D" w:rsidRDefault="0046024D" w:rsidP="0046024D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46024D" w:rsidRDefault="0046024D" w:rsidP="0046024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21-625)</w:t>
      </w:r>
    </w:p>
    <w:p w:rsidR="0046024D" w:rsidRDefault="0046024D" w:rsidP="0046024D">
      <w:pPr>
        <w:pStyle w:val="NoSpacing"/>
      </w:pPr>
    </w:p>
    <w:p w:rsidR="0046024D" w:rsidRDefault="0046024D" w:rsidP="0046024D">
      <w:pPr>
        <w:pStyle w:val="NoSpacing"/>
      </w:pPr>
    </w:p>
    <w:p w:rsidR="0046024D" w:rsidRDefault="0046024D" w:rsidP="0046024D">
      <w:pPr>
        <w:pStyle w:val="NoSpacing"/>
      </w:pPr>
      <w:r>
        <w:t>16 November 2016</w:t>
      </w:r>
    </w:p>
    <w:p w:rsidR="00897179" w:rsidRDefault="00897179" w:rsidP="0046024D">
      <w:pPr>
        <w:pStyle w:val="NoSpacing"/>
      </w:pPr>
      <w:r>
        <w:t>19 May 2017</w:t>
      </w:r>
      <w:bookmarkStart w:id="0" w:name="_GoBack"/>
      <w:bookmarkEnd w:id="0"/>
    </w:p>
    <w:p w:rsidR="006B2F86" w:rsidRPr="0046024D" w:rsidRDefault="00897179" w:rsidP="00E71FC3">
      <w:pPr>
        <w:pStyle w:val="NoSpacing"/>
      </w:pPr>
    </w:p>
    <w:sectPr w:rsidR="006B2F86" w:rsidRPr="004602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24D" w:rsidRDefault="0046024D" w:rsidP="00E71FC3">
      <w:pPr>
        <w:spacing w:after="0" w:line="240" w:lineRule="auto"/>
      </w:pPr>
      <w:r>
        <w:separator/>
      </w:r>
    </w:p>
  </w:endnote>
  <w:endnote w:type="continuationSeparator" w:id="0">
    <w:p w:rsidR="0046024D" w:rsidRDefault="004602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24D" w:rsidRDefault="0046024D" w:rsidP="00E71FC3">
      <w:pPr>
        <w:spacing w:after="0" w:line="240" w:lineRule="auto"/>
      </w:pPr>
      <w:r>
        <w:separator/>
      </w:r>
    </w:p>
  </w:footnote>
  <w:footnote w:type="continuationSeparator" w:id="0">
    <w:p w:rsidR="0046024D" w:rsidRDefault="004602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4D"/>
    <w:rsid w:val="001A7C09"/>
    <w:rsid w:val="0046024D"/>
    <w:rsid w:val="00733BE7"/>
    <w:rsid w:val="0089717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13B6E"/>
  <w15:chartTrackingRefBased/>
  <w15:docId w15:val="{6EB4202D-38D7-404C-8495-F1BF619A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2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2016-11-16T19:32:00Z</dcterms:created>
  <dcterms:modified xsi:type="dcterms:W3CDTF">2017-05-19T08:09:00Z</dcterms:modified>
</cp:coreProperties>
</file>