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B74" w:rsidRPr="005475CE" w:rsidRDefault="00821B74" w:rsidP="00821B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  <w:u w:val="single"/>
        </w:rPr>
        <w:t>Thomas NEWMAN, senior</w:t>
      </w:r>
      <w:r w:rsidRPr="005475C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475C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475CE">
        <w:rPr>
          <w:rFonts w:ascii="Times New Roman" w:hAnsi="Times New Roman" w:cs="Times New Roman"/>
          <w:sz w:val="24"/>
          <w:szCs w:val="24"/>
        </w:rPr>
        <w:t>fl.1461)</w:t>
      </w:r>
    </w:p>
    <w:p w:rsidR="00821B74" w:rsidRPr="005475CE" w:rsidRDefault="00821B74" w:rsidP="00821B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>of Kent.</w:t>
      </w:r>
    </w:p>
    <w:p w:rsidR="00821B74" w:rsidRPr="005475CE" w:rsidRDefault="00821B74" w:rsidP="00821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1B74" w:rsidRPr="005475CE" w:rsidRDefault="00821B74" w:rsidP="00821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1B74" w:rsidRPr="005475CE" w:rsidRDefault="00821B74" w:rsidP="00821B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ab/>
        <w:t>1461</w:t>
      </w:r>
      <w:r w:rsidRPr="005475CE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 xml:space="preserve"> p.345)</w:t>
      </w:r>
    </w:p>
    <w:p w:rsidR="00821B74" w:rsidRPr="005475CE" w:rsidRDefault="00821B74" w:rsidP="00821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1B74" w:rsidRPr="005475CE" w:rsidRDefault="00821B74" w:rsidP="00821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1B74" w:rsidRPr="005475CE" w:rsidRDefault="00821B74" w:rsidP="00821B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  1 April 2016</w:t>
      </w:r>
    </w:p>
    <w:p w:rsidR="006B2F86" w:rsidRPr="00E71FC3" w:rsidRDefault="00821B7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B74" w:rsidRDefault="00821B74" w:rsidP="00E71FC3">
      <w:pPr>
        <w:spacing w:after="0" w:line="240" w:lineRule="auto"/>
      </w:pPr>
      <w:r>
        <w:separator/>
      </w:r>
    </w:p>
  </w:endnote>
  <w:endnote w:type="continuationSeparator" w:id="0">
    <w:p w:rsidR="00821B74" w:rsidRDefault="00821B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B74" w:rsidRDefault="00821B74" w:rsidP="00E71FC3">
      <w:pPr>
        <w:spacing w:after="0" w:line="240" w:lineRule="auto"/>
      </w:pPr>
      <w:r>
        <w:separator/>
      </w:r>
    </w:p>
  </w:footnote>
  <w:footnote w:type="continuationSeparator" w:id="0">
    <w:p w:rsidR="00821B74" w:rsidRDefault="00821B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B74"/>
    <w:rsid w:val="00821B7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DB73EA-0C27-4296-8A76-82108F21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2016-04-09T18:31:00Z</dcterms:created>
  <dcterms:modified xsi:type="dcterms:W3CDTF">2016-04-09T18:31:00Z</dcterms:modified>
</cp:coreProperties>
</file>