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C768E" w14:textId="77777777" w:rsidR="00832E58" w:rsidRDefault="00832E58" w:rsidP="00832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NEWMAN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0AD1E4B" w14:textId="77777777" w:rsidR="00832E58" w:rsidRDefault="00832E58" w:rsidP="00832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Glover.</w:t>
      </w:r>
    </w:p>
    <w:p w14:paraId="3C7014FD" w14:textId="77777777" w:rsidR="00832E58" w:rsidRDefault="00832E58" w:rsidP="00832E58">
      <w:pPr>
        <w:pStyle w:val="NoSpacing"/>
        <w:rPr>
          <w:rFonts w:cs="Times New Roman"/>
          <w:szCs w:val="24"/>
        </w:rPr>
      </w:pPr>
    </w:p>
    <w:p w14:paraId="32E1FD8F" w14:textId="77777777" w:rsidR="00832E58" w:rsidRDefault="00832E58" w:rsidP="00832E58">
      <w:pPr>
        <w:pStyle w:val="NoSpacing"/>
        <w:rPr>
          <w:rFonts w:cs="Times New Roman"/>
          <w:szCs w:val="24"/>
        </w:rPr>
      </w:pPr>
    </w:p>
    <w:p w14:paraId="22C93403" w14:textId="77777777" w:rsidR="00832E58" w:rsidRDefault="00832E58" w:rsidP="00832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became a Burgess.</w:t>
      </w:r>
    </w:p>
    <w:p w14:paraId="1BDD217F" w14:textId="77777777" w:rsidR="00832E58" w:rsidRDefault="00832E58" w:rsidP="00832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 xml:space="preserve">, published </w:t>
      </w:r>
    </w:p>
    <w:p w14:paraId="0D5AC6C7" w14:textId="77777777" w:rsidR="00832E58" w:rsidRDefault="00832E58" w:rsidP="00832E5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in 2011, published by the Boydell Press p.110)</w:t>
      </w:r>
    </w:p>
    <w:p w14:paraId="6E887843" w14:textId="77777777" w:rsidR="00832E58" w:rsidRDefault="00832E58" w:rsidP="00832E58">
      <w:pPr>
        <w:pStyle w:val="NoSpacing"/>
        <w:rPr>
          <w:rFonts w:cs="Times New Roman"/>
          <w:szCs w:val="24"/>
        </w:rPr>
      </w:pPr>
    </w:p>
    <w:p w14:paraId="047A967C" w14:textId="77777777" w:rsidR="00832E58" w:rsidRDefault="00832E58" w:rsidP="00832E58">
      <w:pPr>
        <w:pStyle w:val="NoSpacing"/>
        <w:rPr>
          <w:rFonts w:cs="Times New Roman"/>
          <w:szCs w:val="24"/>
        </w:rPr>
      </w:pPr>
    </w:p>
    <w:p w14:paraId="6DEBB523" w14:textId="77777777" w:rsidR="00832E58" w:rsidRDefault="00832E58" w:rsidP="00832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2024</w:t>
      </w:r>
    </w:p>
    <w:p w14:paraId="408B08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0EA4B" w14:textId="77777777" w:rsidR="00832E58" w:rsidRDefault="00832E58" w:rsidP="009139A6">
      <w:r>
        <w:separator/>
      </w:r>
    </w:p>
  </w:endnote>
  <w:endnote w:type="continuationSeparator" w:id="0">
    <w:p w14:paraId="497BEA12" w14:textId="77777777" w:rsidR="00832E58" w:rsidRDefault="00832E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7D0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E5A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EA5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4F5CB" w14:textId="77777777" w:rsidR="00832E58" w:rsidRDefault="00832E58" w:rsidP="009139A6">
      <w:r>
        <w:separator/>
      </w:r>
    </w:p>
  </w:footnote>
  <w:footnote w:type="continuationSeparator" w:id="0">
    <w:p w14:paraId="2DA86D91" w14:textId="77777777" w:rsidR="00832E58" w:rsidRDefault="00832E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134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B08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414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58"/>
    <w:rsid w:val="000666E0"/>
    <w:rsid w:val="002510B7"/>
    <w:rsid w:val="00270799"/>
    <w:rsid w:val="005C130B"/>
    <w:rsid w:val="007F388D"/>
    <w:rsid w:val="00826F5C"/>
    <w:rsid w:val="00832E5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7BCA0"/>
  <w15:chartTrackingRefBased/>
  <w15:docId w15:val="{EB15A2DF-05AC-4E13-9D66-0CD8510E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2024-09-15T16:12:00Z</dcterms:created>
  <dcterms:modified xsi:type="dcterms:W3CDTF">2024-09-15T16:13:00Z</dcterms:modified>
</cp:coreProperties>
</file>