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690" w:rsidRDefault="00514690" w:rsidP="00514690">
      <w:pPr>
        <w:pStyle w:val="NoSpacing"/>
      </w:pPr>
      <w:r>
        <w:rPr>
          <w:u w:val="single"/>
        </w:rPr>
        <w:t xml:space="preserve">Thomas NEWMAN </w:t>
      </w:r>
      <w:r>
        <w:t xml:space="preserve">     (fl.1501)</w:t>
      </w:r>
    </w:p>
    <w:p w:rsidR="00514690" w:rsidRDefault="00514690" w:rsidP="0051469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St.Peter</w:t>
      </w:r>
      <w:proofErr w:type="spellEnd"/>
      <w:r>
        <w:t xml:space="preserve">, </w:t>
      </w:r>
      <w:proofErr w:type="spellStart"/>
      <w:r>
        <w:t>Cley</w:t>
      </w:r>
      <w:proofErr w:type="spellEnd"/>
      <w:r>
        <w:t xml:space="preserve"> next the Sea, Norfolk.</w:t>
      </w:r>
    </w:p>
    <w:p w:rsidR="00514690" w:rsidRDefault="00514690" w:rsidP="00514690">
      <w:pPr>
        <w:pStyle w:val="NoSpacing"/>
      </w:pPr>
    </w:p>
    <w:p w:rsidR="00514690" w:rsidRDefault="00514690" w:rsidP="00514690">
      <w:pPr>
        <w:pStyle w:val="NoSpacing"/>
      </w:pPr>
    </w:p>
    <w:p w:rsidR="00514690" w:rsidRDefault="00514690" w:rsidP="00514690">
      <w:pPr>
        <w:pStyle w:val="NoSpacing"/>
      </w:pPr>
      <w:r>
        <w:tab/>
        <w:t>1501</w:t>
      </w:r>
      <w:r>
        <w:tab/>
        <w:t>He made his Will.</w:t>
      </w:r>
    </w:p>
    <w:p w:rsidR="00514690" w:rsidRDefault="00514690" w:rsidP="00514690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19)</w:t>
      </w:r>
    </w:p>
    <w:p w:rsidR="00514690" w:rsidRDefault="00514690" w:rsidP="00514690">
      <w:pPr>
        <w:pStyle w:val="NoSpacing"/>
      </w:pPr>
    </w:p>
    <w:p w:rsidR="00514690" w:rsidRDefault="00514690" w:rsidP="00514690">
      <w:pPr>
        <w:pStyle w:val="NoSpacing"/>
      </w:pPr>
    </w:p>
    <w:p w:rsidR="00514690" w:rsidRDefault="00514690" w:rsidP="00514690">
      <w:pPr>
        <w:pStyle w:val="NoSpacing"/>
      </w:pPr>
      <w:r>
        <w:t>20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690" w:rsidRDefault="00514690" w:rsidP="00920DE3">
      <w:pPr>
        <w:spacing w:after="0" w:line="240" w:lineRule="auto"/>
      </w:pPr>
      <w:r>
        <w:separator/>
      </w:r>
    </w:p>
  </w:endnote>
  <w:endnote w:type="continuationSeparator" w:id="0">
    <w:p w:rsidR="00514690" w:rsidRDefault="0051469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690" w:rsidRDefault="00514690" w:rsidP="00920DE3">
      <w:pPr>
        <w:spacing w:after="0" w:line="240" w:lineRule="auto"/>
      </w:pPr>
      <w:r>
        <w:separator/>
      </w:r>
    </w:p>
  </w:footnote>
  <w:footnote w:type="continuationSeparator" w:id="0">
    <w:p w:rsidR="00514690" w:rsidRDefault="0051469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690"/>
    <w:rsid w:val="00120749"/>
    <w:rsid w:val="0051469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1469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146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2015-01-31T19:27:00Z</dcterms:created>
  <dcterms:modified xsi:type="dcterms:W3CDTF">2015-01-31T19:28:00Z</dcterms:modified>
</cp:coreProperties>
</file>