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2786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NEWMAN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WYSEMAN</w:t>
      </w:r>
      <w:r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(fl.1483)</w:t>
      </w:r>
    </w:p>
    <w:p w14:paraId="53A80271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727CD1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B60FA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Hartishorn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Northampton(q.v.),</w:t>
      </w:r>
    </w:p>
    <w:p w14:paraId="193424D3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Halle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Daventry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0756981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35D2BD7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7B6DE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DF26DF" w14:textId="77777777" w:rsidR="00165EF3" w:rsidRDefault="00165EF3" w:rsidP="00165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6F9D8A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F4D1C" w14:textId="77777777" w:rsidR="00165EF3" w:rsidRDefault="00165EF3" w:rsidP="009139A6">
      <w:r>
        <w:separator/>
      </w:r>
    </w:p>
  </w:endnote>
  <w:endnote w:type="continuationSeparator" w:id="0">
    <w:p w14:paraId="2A3D4138" w14:textId="77777777" w:rsidR="00165EF3" w:rsidRDefault="00165E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5F7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06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528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870A8" w14:textId="77777777" w:rsidR="00165EF3" w:rsidRDefault="00165EF3" w:rsidP="009139A6">
      <w:r>
        <w:separator/>
      </w:r>
    </w:p>
  </w:footnote>
  <w:footnote w:type="continuationSeparator" w:id="0">
    <w:p w14:paraId="2BD127C3" w14:textId="77777777" w:rsidR="00165EF3" w:rsidRDefault="00165E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68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6FC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C9B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F3"/>
    <w:rsid w:val="000666E0"/>
    <w:rsid w:val="00165EF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510F9"/>
  <w15:chartTrackingRefBased/>
  <w15:docId w15:val="{192C4485-AB37-45F8-8D12-81B3FD42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65E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2022-07-15T12:58:00Z</dcterms:created>
  <dcterms:modified xsi:type="dcterms:W3CDTF">2022-07-15T12:58:00Z</dcterms:modified>
</cp:coreProperties>
</file>