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6B9" w:rsidRPr="005475CE" w:rsidRDefault="004036B9" w:rsidP="004036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  <w:u w:val="single"/>
        </w:rPr>
        <w:t>Roger NEWMAN</w:t>
      </w:r>
      <w:r w:rsidRPr="005475C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475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475CE">
        <w:rPr>
          <w:rFonts w:ascii="Times New Roman" w:hAnsi="Times New Roman" w:cs="Times New Roman"/>
          <w:sz w:val="24"/>
          <w:szCs w:val="24"/>
        </w:rPr>
        <w:t>fl.1468)</w:t>
      </w:r>
    </w:p>
    <w:p w:rsidR="004036B9" w:rsidRPr="005475CE" w:rsidRDefault="004036B9" w:rsidP="004036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Appledore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>, Kent.</w:t>
      </w:r>
    </w:p>
    <w:p w:rsidR="004036B9" w:rsidRPr="005475CE" w:rsidRDefault="004036B9" w:rsidP="004036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36B9" w:rsidRPr="005475CE" w:rsidRDefault="004036B9" w:rsidP="004036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36B9" w:rsidRPr="005475CE" w:rsidRDefault="004036B9" w:rsidP="004036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ab/>
        <w:t>1468</w:t>
      </w:r>
      <w:r w:rsidRPr="005475CE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4036B9" w:rsidRPr="005475CE" w:rsidRDefault="004036B9" w:rsidP="004036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36B9" w:rsidRPr="005475CE" w:rsidRDefault="004036B9" w:rsidP="004036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36B9" w:rsidRPr="005475CE" w:rsidRDefault="004036B9" w:rsidP="004036B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  1 April 2016</w:t>
      </w:r>
    </w:p>
    <w:p w:rsidR="006B2F86" w:rsidRPr="00E71FC3" w:rsidRDefault="004036B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6B9" w:rsidRDefault="004036B9" w:rsidP="00E71FC3">
      <w:pPr>
        <w:spacing w:after="0" w:line="240" w:lineRule="auto"/>
      </w:pPr>
      <w:r>
        <w:separator/>
      </w:r>
    </w:p>
  </w:endnote>
  <w:endnote w:type="continuationSeparator" w:id="0">
    <w:p w:rsidR="004036B9" w:rsidRDefault="004036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6B9" w:rsidRDefault="004036B9" w:rsidP="00E71FC3">
      <w:pPr>
        <w:spacing w:after="0" w:line="240" w:lineRule="auto"/>
      </w:pPr>
      <w:r>
        <w:separator/>
      </w:r>
    </w:p>
  </w:footnote>
  <w:footnote w:type="continuationSeparator" w:id="0">
    <w:p w:rsidR="004036B9" w:rsidRDefault="004036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B9"/>
    <w:rsid w:val="004036B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F11AFE-2890-4651-AED4-4E2757A5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2016-04-09T18:30:00Z</dcterms:created>
  <dcterms:modified xsi:type="dcterms:W3CDTF">2016-04-09T18:31:00Z</dcterms:modified>
</cp:coreProperties>
</file>