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A7C02D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Robert NEWMAN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fl.1507)</w:t>
      </w:r>
    </w:p>
    <w:p w14:paraId="0B843EDD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Wymondham, Norfolk.</w:t>
      </w:r>
    </w:p>
    <w:p w14:paraId="6B6C66D2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</w:p>
    <w:p w14:paraId="38B16B85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</w:p>
    <w:p w14:paraId="09769015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1507</w:t>
      </w:r>
      <w:r>
        <w:rPr>
          <w:rStyle w:val="s1"/>
        </w:rPr>
        <w:tab/>
        <w:t>He made his Will.</w:t>
      </w:r>
    </w:p>
    <w:p w14:paraId="2482230A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  <w:t>(</w:t>
      </w:r>
      <w:hyperlink r:id="rId6" w:history="1">
        <w:r w:rsidRPr="00D40756">
          <w:rPr>
            <w:rStyle w:val="Hyperlink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476)</w:t>
      </w:r>
    </w:p>
    <w:p w14:paraId="2F86ECF5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</w:p>
    <w:p w14:paraId="663D40ED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</w:p>
    <w:p w14:paraId="56F0C0B4" w14:textId="77777777" w:rsidR="001C6D80" w:rsidRDefault="001C6D80" w:rsidP="001C6D80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3 September 2020</w:t>
      </w:r>
    </w:p>
    <w:p w14:paraId="4A33D3C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AC5E66" w14:textId="77777777" w:rsidR="001C6D80" w:rsidRDefault="001C6D80" w:rsidP="009139A6">
      <w:r>
        <w:separator/>
      </w:r>
    </w:p>
  </w:endnote>
  <w:endnote w:type="continuationSeparator" w:id="0">
    <w:p w14:paraId="027D69E8" w14:textId="77777777" w:rsidR="001C6D80" w:rsidRDefault="001C6D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0CE3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96E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E4FB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4FC90A" w14:textId="77777777" w:rsidR="001C6D80" w:rsidRDefault="001C6D80" w:rsidP="009139A6">
      <w:r>
        <w:separator/>
      </w:r>
    </w:p>
  </w:footnote>
  <w:footnote w:type="continuationSeparator" w:id="0">
    <w:p w14:paraId="36B79814" w14:textId="77777777" w:rsidR="001C6D80" w:rsidRDefault="001C6D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BB5F6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775BC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42E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D80"/>
    <w:rsid w:val="000666E0"/>
    <w:rsid w:val="001C6D80"/>
    <w:rsid w:val="002510B7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8710F"/>
  <w15:chartTrackingRefBased/>
  <w15:docId w15:val="{945AA488-E035-4651-85D6-F3861E2C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C6D80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C6D80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2021-03-08T21:38:00Z</dcterms:created>
  <dcterms:modified xsi:type="dcterms:W3CDTF">2021-03-08T21:38:00Z</dcterms:modified>
</cp:coreProperties>
</file>