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BCEC00" w14:textId="77777777" w:rsidR="00461D5A" w:rsidRDefault="00461D5A" w:rsidP="00461D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NEWMAN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6B6A906" w14:textId="77777777" w:rsidR="00461D5A" w:rsidRDefault="00461D5A" w:rsidP="00461D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North Walsham, Norfolk. Tanner.</w:t>
      </w:r>
    </w:p>
    <w:p w14:paraId="287F09AC" w14:textId="77777777" w:rsidR="00461D5A" w:rsidRDefault="00461D5A" w:rsidP="00461D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CA2D1B2" w14:textId="77777777" w:rsidR="00461D5A" w:rsidRDefault="00461D5A" w:rsidP="00461D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5354B4" w14:textId="77777777" w:rsidR="00461D5A" w:rsidRDefault="00461D5A" w:rsidP="00461D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Thomas Thorp, Prior of Hickling(q.v.), brought a plaint of debt against him,</w:t>
      </w:r>
    </w:p>
    <w:p w14:paraId="00E582B1" w14:textId="77777777" w:rsidR="00461D5A" w:rsidRDefault="00461D5A" w:rsidP="00461D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Bradfeld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North Walsham(q.v.),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Reydon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Toft Monks(q.v.),</w:t>
      </w:r>
    </w:p>
    <w:p w14:paraId="7FD3792B" w14:textId="77777777" w:rsidR="00461D5A" w:rsidRDefault="00461D5A" w:rsidP="00461D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Costyn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Haddiscoe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Thomas Bernard of North</w:t>
      </w:r>
    </w:p>
    <w:p w14:paraId="6EDC61A7" w14:textId="77777777" w:rsidR="00461D5A" w:rsidRDefault="00461D5A" w:rsidP="00461D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Walsham(q.v.).</w:t>
      </w:r>
    </w:p>
    <w:p w14:paraId="179B32CA" w14:textId="77777777" w:rsidR="00461D5A" w:rsidRDefault="00461D5A" w:rsidP="00461D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7F8313F" w14:textId="77777777" w:rsidR="00461D5A" w:rsidRDefault="00461D5A" w:rsidP="00461D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7860AC3" w14:textId="77777777" w:rsidR="00461D5A" w:rsidRDefault="00461D5A" w:rsidP="00461D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C57C29D" w14:textId="77777777" w:rsidR="00461D5A" w:rsidRDefault="00461D5A" w:rsidP="00461D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February 2021</w:t>
      </w:r>
    </w:p>
    <w:p w14:paraId="2A7B79B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14BBD6" w14:textId="77777777" w:rsidR="00461D5A" w:rsidRDefault="00461D5A" w:rsidP="009139A6">
      <w:r>
        <w:separator/>
      </w:r>
    </w:p>
  </w:endnote>
  <w:endnote w:type="continuationSeparator" w:id="0">
    <w:p w14:paraId="39BDC289" w14:textId="77777777" w:rsidR="00461D5A" w:rsidRDefault="00461D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8F06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33BF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0894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F99FDF" w14:textId="77777777" w:rsidR="00461D5A" w:rsidRDefault="00461D5A" w:rsidP="009139A6">
      <w:r>
        <w:separator/>
      </w:r>
    </w:p>
  </w:footnote>
  <w:footnote w:type="continuationSeparator" w:id="0">
    <w:p w14:paraId="109CC388" w14:textId="77777777" w:rsidR="00461D5A" w:rsidRDefault="00461D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4E7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080B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FC0C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5A"/>
    <w:rsid w:val="000666E0"/>
    <w:rsid w:val="002510B7"/>
    <w:rsid w:val="00461D5A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56257"/>
  <w15:chartTrackingRefBased/>
  <w15:docId w15:val="{3B9193D2-E7A0-426D-B5D1-53BD49D06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61D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2021-03-30T09:32:00Z</dcterms:created>
  <dcterms:modified xsi:type="dcterms:W3CDTF">2021-03-30T09:33:00Z</dcterms:modified>
</cp:coreProperties>
</file>