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55D" w:rsidRDefault="0070055D" w:rsidP="0070055D">
      <w:r>
        <w:rPr>
          <w:u w:val="single"/>
        </w:rPr>
        <w:t>Richard NEWMAN</w:t>
      </w:r>
      <w:r>
        <w:t xml:space="preserve">       (fl.1479)</w:t>
      </w:r>
    </w:p>
    <w:p w:rsidR="0070055D" w:rsidRDefault="0070055D" w:rsidP="0070055D">
      <w:r>
        <w:t>of London. Brewer.</w:t>
      </w:r>
    </w:p>
    <w:p w:rsidR="0070055D" w:rsidRDefault="0070055D" w:rsidP="0070055D"/>
    <w:p w:rsidR="0070055D" w:rsidRDefault="0070055D" w:rsidP="0070055D"/>
    <w:p w:rsidR="0070055D" w:rsidRDefault="0070055D" w:rsidP="0070055D">
      <w:r>
        <w:t>20 Apr.1479</w:t>
      </w:r>
      <w:r>
        <w:tab/>
        <w:t xml:space="preserve">He was a surety when the guardianship of Robert Drayton(q.v.) was </w:t>
      </w:r>
    </w:p>
    <w:p w:rsidR="0070055D" w:rsidRDefault="0070055D" w:rsidP="0070055D">
      <w:r>
        <w:tab/>
      </w:r>
      <w:r>
        <w:tab/>
        <w:t>granted to John Byrom(q.v.).</w:t>
      </w:r>
    </w:p>
    <w:p w:rsidR="0070055D" w:rsidRDefault="0070055D" w:rsidP="0070055D">
      <w:r>
        <w:tab/>
      </w:r>
      <w:r>
        <w:tab/>
        <w:t>(“Calendar of Letter-Books of the City of London:K” folio 176)</w:t>
      </w:r>
    </w:p>
    <w:p w:rsidR="0070055D" w:rsidRDefault="0070055D" w:rsidP="0070055D"/>
    <w:p w:rsidR="0070055D" w:rsidRDefault="0070055D" w:rsidP="0070055D"/>
    <w:p w:rsidR="0070055D" w:rsidRPr="007930C4" w:rsidRDefault="0070055D" w:rsidP="0070055D">
      <w:r>
        <w:t>18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55D" w:rsidRDefault="0070055D" w:rsidP="00564E3C">
      <w:r>
        <w:separator/>
      </w:r>
    </w:p>
  </w:endnote>
  <w:endnote w:type="continuationSeparator" w:id="0">
    <w:p w:rsidR="0070055D" w:rsidRDefault="0070055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055D">
      <w:rPr>
        <w:rFonts w:ascii="Times New Roman" w:hAnsi="Times New Roman" w:cs="Times New Roman"/>
        <w:noProof/>
        <w:sz w:val="24"/>
        <w:szCs w:val="24"/>
      </w:rPr>
      <w:t>12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55D" w:rsidRDefault="0070055D" w:rsidP="00564E3C">
      <w:r>
        <w:separator/>
      </w:r>
    </w:p>
  </w:footnote>
  <w:footnote w:type="continuationSeparator" w:id="0">
    <w:p w:rsidR="0070055D" w:rsidRDefault="0070055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55D"/>
    <w:rsid w:val="00372DC6"/>
    <w:rsid w:val="00564E3C"/>
    <w:rsid w:val="0064591D"/>
    <w:rsid w:val="0070055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F11126-C8F9-459F-B542-9B25EA79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55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2016-02-12T20:27:00Z</dcterms:created>
  <dcterms:modified xsi:type="dcterms:W3CDTF">2016-02-12T20:27:00Z</dcterms:modified>
</cp:coreProperties>
</file>