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7A58DC" w14:textId="71129227" w:rsidR="00192300" w:rsidRDefault="00192300" w:rsidP="00192300">
      <w:pPr>
        <w:pStyle w:val="NoSpacing"/>
      </w:pPr>
      <w:r>
        <w:rPr>
          <w:u w:val="single"/>
        </w:rPr>
        <w:t>Peter NEWMAN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51-69)</w:t>
      </w:r>
    </w:p>
    <w:p w14:paraId="34AFB408" w14:textId="77777777" w:rsidR="00192300" w:rsidRDefault="00192300" w:rsidP="00192300">
      <w:pPr>
        <w:pStyle w:val="NoSpacing"/>
      </w:pPr>
      <w:r>
        <w:t xml:space="preserve">Vicar of </w:t>
      </w:r>
      <w:proofErr w:type="spellStart"/>
      <w:r>
        <w:t>Felmingham</w:t>
      </w:r>
      <w:proofErr w:type="spellEnd"/>
      <w:r>
        <w:t>, Norfolk.</w:t>
      </w:r>
    </w:p>
    <w:p w14:paraId="539A7504" w14:textId="77777777" w:rsidR="00192300" w:rsidRDefault="00192300" w:rsidP="00192300">
      <w:pPr>
        <w:pStyle w:val="NoSpacing"/>
      </w:pPr>
    </w:p>
    <w:p w14:paraId="6787F9AF" w14:textId="77777777" w:rsidR="00192300" w:rsidRDefault="00192300" w:rsidP="00192300">
      <w:pPr>
        <w:pStyle w:val="NoSpacing"/>
      </w:pPr>
    </w:p>
    <w:p w14:paraId="6682A99B" w14:textId="0F19305F" w:rsidR="00192300" w:rsidRDefault="00192300" w:rsidP="00192300">
      <w:pPr>
        <w:pStyle w:val="NoSpacing"/>
      </w:pPr>
      <w:r>
        <w:t xml:space="preserve">       </w:t>
      </w:r>
      <w:r>
        <w:t>1451-69</w:t>
      </w:r>
      <w:bookmarkStart w:id="0" w:name="_GoBack"/>
      <w:bookmarkEnd w:id="0"/>
      <w:r>
        <w:tab/>
        <w:t>He was Vicar.</w:t>
      </w:r>
    </w:p>
    <w:p w14:paraId="3DB182E4" w14:textId="77777777" w:rsidR="00192300" w:rsidRDefault="00192300" w:rsidP="00192300">
      <w:pPr>
        <w:pStyle w:val="NoSpacing"/>
      </w:pPr>
      <w:r>
        <w:tab/>
      </w:r>
      <w:r>
        <w:tab/>
        <w:t>(“An Essay Towards a Topographical History of the County of Norfolk”</w:t>
      </w:r>
    </w:p>
    <w:p w14:paraId="5DF727AA" w14:textId="77777777" w:rsidR="00192300" w:rsidRDefault="00192300" w:rsidP="00192300">
      <w:pPr>
        <w:pStyle w:val="NoSpacing"/>
      </w:pPr>
      <w:r>
        <w:t xml:space="preserve"> </w:t>
      </w:r>
      <w:r>
        <w:tab/>
      </w:r>
      <w:r>
        <w:tab/>
        <w:t xml:space="preserve"> by Frances </w:t>
      </w:r>
      <w:proofErr w:type="spellStart"/>
      <w:r>
        <w:t>Blomefield</w:t>
      </w:r>
      <w:proofErr w:type="spellEnd"/>
      <w:r>
        <w:t>, vol.11 pp.33-8)</w:t>
      </w:r>
    </w:p>
    <w:p w14:paraId="6DB97F7E" w14:textId="77777777" w:rsidR="00192300" w:rsidRDefault="00192300" w:rsidP="00192300">
      <w:pPr>
        <w:pStyle w:val="NoSpacing"/>
      </w:pPr>
    </w:p>
    <w:p w14:paraId="005D03B5" w14:textId="77777777" w:rsidR="00192300" w:rsidRDefault="00192300" w:rsidP="00192300">
      <w:pPr>
        <w:pStyle w:val="NoSpacing"/>
      </w:pPr>
    </w:p>
    <w:p w14:paraId="0B63DED8" w14:textId="77777777" w:rsidR="00192300" w:rsidRDefault="00192300" w:rsidP="00192300">
      <w:pPr>
        <w:pStyle w:val="NoSpacing"/>
      </w:pPr>
      <w:r>
        <w:t>15 November 2018</w:t>
      </w:r>
    </w:p>
    <w:p w14:paraId="794B9DEB" w14:textId="4CEA4B24" w:rsidR="006B2F86" w:rsidRPr="00192300" w:rsidRDefault="00192300" w:rsidP="00E71FC3">
      <w:pPr>
        <w:pStyle w:val="NoSpacing"/>
      </w:pPr>
    </w:p>
    <w:sectPr w:rsidR="006B2F86" w:rsidRPr="0019230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1A8668" w14:textId="77777777" w:rsidR="00192300" w:rsidRDefault="00192300" w:rsidP="00E71FC3">
      <w:pPr>
        <w:spacing w:after="0" w:line="240" w:lineRule="auto"/>
      </w:pPr>
      <w:r>
        <w:separator/>
      </w:r>
    </w:p>
  </w:endnote>
  <w:endnote w:type="continuationSeparator" w:id="0">
    <w:p w14:paraId="461CDA59" w14:textId="77777777" w:rsidR="00192300" w:rsidRDefault="001923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9220A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F63302" w14:textId="77777777" w:rsidR="00192300" w:rsidRDefault="00192300" w:rsidP="00E71FC3">
      <w:pPr>
        <w:spacing w:after="0" w:line="240" w:lineRule="auto"/>
      </w:pPr>
      <w:r>
        <w:separator/>
      </w:r>
    </w:p>
  </w:footnote>
  <w:footnote w:type="continuationSeparator" w:id="0">
    <w:p w14:paraId="7DC3A8D2" w14:textId="77777777" w:rsidR="00192300" w:rsidRDefault="001923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300"/>
    <w:rsid w:val="0019230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42ABD"/>
  <w15:chartTrackingRefBased/>
  <w15:docId w15:val="{61516689-D851-4ACE-9344-232CD3DF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1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2018-11-15T19:51:00Z</dcterms:created>
  <dcterms:modified xsi:type="dcterms:W3CDTF">2018-11-15T19:52:00Z</dcterms:modified>
</cp:coreProperties>
</file>