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1709C" w14:textId="53C167C5" w:rsidR="006B2F86" w:rsidRDefault="001250C6" w:rsidP="00E71FC3">
      <w:pPr>
        <w:pStyle w:val="NoSpacing"/>
      </w:pPr>
      <w:r>
        <w:rPr>
          <w:u w:val="single"/>
        </w:rPr>
        <w:t>John NEWMAN, the elder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3DB6D87E" w14:textId="56D53F14" w:rsidR="001250C6" w:rsidRDefault="001250C6" w:rsidP="00E71FC3">
      <w:pPr>
        <w:pStyle w:val="NoSpacing"/>
      </w:pPr>
      <w:r>
        <w:t xml:space="preserve">of </w:t>
      </w:r>
      <w:r w:rsidR="00010671">
        <w:t>L</w:t>
      </w:r>
      <w:bookmarkStart w:id="0" w:name="_GoBack"/>
      <w:bookmarkEnd w:id="0"/>
      <w:r>
        <w:t>ewisham, Kent.</w:t>
      </w:r>
    </w:p>
    <w:p w14:paraId="12C0019B" w14:textId="6B0A5BDE" w:rsidR="001250C6" w:rsidRDefault="001250C6" w:rsidP="00E71FC3">
      <w:pPr>
        <w:pStyle w:val="NoSpacing"/>
      </w:pPr>
    </w:p>
    <w:p w14:paraId="07733535" w14:textId="69CCF8E9" w:rsidR="001250C6" w:rsidRDefault="001250C6" w:rsidP="00E71FC3">
      <w:pPr>
        <w:pStyle w:val="NoSpacing"/>
      </w:pPr>
    </w:p>
    <w:p w14:paraId="7775E77F" w14:textId="655722A1" w:rsidR="001250C6" w:rsidRDefault="001250C6" w:rsidP="00E71FC3">
      <w:pPr>
        <w:pStyle w:val="NoSpacing"/>
      </w:pPr>
      <w:r>
        <w:tab/>
        <w:t>1483</w:t>
      </w:r>
      <w:r>
        <w:tab/>
        <w:t>He made his Will, in which he left 40s to the making of the steeple in</w:t>
      </w:r>
    </w:p>
    <w:p w14:paraId="5AD8736C" w14:textId="6E5260D1" w:rsidR="001250C6" w:rsidRDefault="001250C6" w:rsidP="00E71FC3">
      <w:pPr>
        <w:pStyle w:val="NoSpacing"/>
      </w:pPr>
      <w:r>
        <w:tab/>
      </w:r>
      <w:r>
        <w:tab/>
        <w:t>Lewisham Church.</w:t>
      </w:r>
    </w:p>
    <w:p w14:paraId="6959265D" w14:textId="5A7B6B08" w:rsidR="001250C6" w:rsidRDefault="001250C6" w:rsidP="00E71FC3">
      <w:pPr>
        <w:pStyle w:val="NoSpacing"/>
      </w:pPr>
      <w:r>
        <w:tab/>
      </w:r>
      <w:r>
        <w:tab/>
      </w:r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p.47)</w:t>
      </w:r>
    </w:p>
    <w:p w14:paraId="4BC5ECA5" w14:textId="03144E83" w:rsidR="001250C6" w:rsidRDefault="001250C6" w:rsidP="00E71FC3">
      <w:pPr>
        <w:pStyle w:val="NoSpacing"/>
      </w:pPr>
    </w:p>
    <w:p w14:paraId="3D149F87" w14:textId="5B38D0C4" w:rsidR="001250C6" w:rsidRDefault="001250C6" w:rsidP="00E71FC3">
      <w:pPr>
        <w:pStyle w:val="NoSpacing"/>
      </w:pPr>
    </w:p>
    <w:p w14:paraId="2DADCE10" w14:textId="1C970B33" w:rsidR="001250C6" w:rsidRPr="001250C6" w:rsidRDefault="001250C6" w:rsidP="00E71FC3">
      <w:pPr>
        <w:pStyle w:val="NoSpacing"/>
      </w:pPr>
      <w:r>
        <w:t>12 March 2019</w:t>
      </w:r>
    </w:p>
    <w:sectPr w:rsidR="001250C6" w:rsidRPr="001250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625D7" w14:textId="77777777" w:rsidR="001250C6" w:rsidRDefault="001250C6" w:rsidP="00E71FC3">
      <w:pPr>
        <w:spacing w:after="0" w:line="240" w:lineRule="auto"/>
      </w:pPr>
      <w:r>
        <w:separator/>
      </w:r>
    </w:p>
  </w:endnote>
  <w:endnote w:type="continuationSeparator" w:id="0">
    <w:p w14:paraId="16912932" w14:textId="77777777" w:rsidR="001250C6" w:rsidRDefault="001250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AD2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17AAC" w14:textId="77777777" w:rsidR="001250C6" w:rsidRDefault="001250C6" w:rsidP="00E71FC3">
      <w:pPr>
        <w:spacing w:after="0" w:line="240" w:lineRule="auto"/>
      </w:pPr>
      <w:r>
        <w:separator/>
      </w:r>
    </w:p>
  </w:footnote>
  <w:footnote w:type="continuationSeparator" w:id="0">
    <w:p w14:paraId="32FEB06D" w14:textId="77777777" w:rsidR="001250C6" w:rsidRDefault="001250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C6"/>
    <w:rsid w:val="00010671"/>
    <w:rsid w:val="001250C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8445F"/>
  <w15:chartTrackingRefBased/>
  <w15:docId w15:val="{C7862264-670A-4017-9B57-E28F3C46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2019-03-12T08:52:00Z</dcterms:created>
  <dcterms:modified xsi:type="dcterms:W3CDTF">2019-03-12T08:56:00Z</dcterms:modified>
</cp:coreProperties>
</file>