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4D56DBB" w14:textId="77777777" w:rsidR="004B7A35" w:rsidRDefault="004B7A35" w:rsidP="004B7A3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John NEWEMAN</w:t>
      </w:r>
      <w:r>
        <w:rPr>
          <w:rFonts w:ascii="Times New Roman" w:hAnsi="Times New Roman" w:cs="Times New Roman"/>
        </w:rPr>
        <w:t xml:space="preserve">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14:paraId="1ADF6F69" w14:textId="77777777" w:rsidR="004B7A35" w:rsidRDefault="004B7A35" w:rsidP="004B7A3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of Claxton, Norfolk.</w:t>
      </w:r>
    </w:p>
    <w:p w14:paraId="08C1C5C5" w14:textId="77777777" w:rsidR="004B7A35" w:rsidRDefault="004B7A35" w:rsidP="004B7A35">
      <w:pPr>
        <w:rPr>
          <w:rFonts w:ascii="Times New Roman" w:hAnsi="Times New Roman" w:cs="Times New Roman"/>
        </w:rPr>
      </w:pPr>
    </w:p>
    <w:p w14:paraId="0CCCDA01" w14:textId="77777777" w:rsidR="004B7A35" w:rsidRDefault="004B7A35" w:rsidP="004B7A35">
      <w:pPr>
        <w:rPr>
          <w:rFonts w:ascii="Times New Roman" w:hAnsi="Times New Roman" w:cs="Times New Roman"/>
        </w:rPr>
      </w:pPr>
    </w:p>
    <w:p w14:paraId="29D41E20" w14:textId="77777777" w:rsidR="004B7A35" w:rsidRDefault="004B7A35" w:rsidP="004B7A3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 xml:space="preserve">He and 12 others made a plaint of trespass and contempt against Sir Terry </w:t>
      </w:r>
    </w:p>
    <w:p w14:paraId="49946939" w14:textId="77777777" w:rsidR="004B7A35" w:rsidRDefault="004B7A35" w:rsidP="004B7A3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proofErr w:type="spellStart"/>
      <w:r>
        <w:rPr>
          <w:rFonts w:ascii="Times New Roman" w:hAnsi="Times New Roman" w:cs="Times New Roman"/>
        </w:rPr>
        <w:t>Robsart</w:t>
      </w:r>
      <w:proofErr w:type="spellEnd"/>
      <w:r>
        <w:rPr>
          <w:rFonts w:ascii="Times New Roman" w:hAnsi="Times New Roman" w:cs="Times New Roman"/>
        </w:rPr>
        <w:t xml:space="preserve"> of Norwich(q.v.).</w:t>
      </w:r>
    </w:p>
    <w:p w14:paraId="5D958101" w14:textId="77777777" w:rsidR="004B7A35" w:rsidRDefault="004B7A35" w:rsidP="004B7A35">
      <w:pPr>
        <w:ind w:left="720"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</w:t>
      </w:r>
      <w:hyperlink r:id="rId6" w:history="1">
        <w:r w:rsidRPr="0038207B">
          <w:rPr>
            <w:rStyle w:val="Hyperlink"/>
            <w:rFonts w:ascii="Times New Roman" w:hAnsi="Times New Roman" w:cs="Times New Roman"/>
          </w:rPr>
          <w:t>http://aalt.law.uh.edu/Indices/CP40Indices/CP40no888Pl.htm</w:t>
        </w:r>
      </w:hyperlink>
      <w:r>
        <w:rPr>
          <w:rFonts w:ascii="Times New Roman" w:hAnsi="Times New Roman" w:cs="Times New Roman"/>
        </w:rPr>
        <w:t>)</w:t>
      </w:r>
    </w:p>
    <w:p w14:paraId="4B82E046" w14:textId="77777777" w:rsidR="004B7A35" w:rsidRDefault="004B7A35" w:rsidP="004B7A35">
      <w:pPr>
        <w:rPr>
          <w:rFonts w:ascii="Times New Roman" w:hAnsi="Times New Roman" w:cs="Times New Roman"/>
        </w:rPr>
      </w:pPr>
    </w:p>
    <w:p w14:paraId="76E2C042" w14:textId="77777777" w:rsidR="004B7A35" w:rsidRDefault="004B7A35" w:rsidP="004B7A35">
      <w:pPr>
        <w:rPr>
          <w:rFonts w:ascii="Times New Roman" w:hAnsi="Times New Roman" w:cs="Times New Roman"/>
        </w:rPr>
      </w:pPr>
    </w:p>
    <w:p w14:paraId="73F69437" w14:textId="77777777" w:rsidR="004B7A35" w:rsidRDefault="004B7A35" w:rsidP="004B7A3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19 July 2018</w:t>
      </w:r>
    </w:p>
    <w:p w14:paraId="0E592399" w14:textId="77777777" w:rsidR="006B2F86" w:rsidRPr="00E71FC3" w:rsidRDefault="004B7A35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B79200D" w14:textId="77777777" w:rsidR="004B7A35" w:rsidRDefault="004B7A35" w:rsidP="00E71FC3">
      <w:r>
        <w:separator/>
      </w:r>
    </w:p>
  </w:endnote>
  <w:endnote w:type="continuationSeparator" w:id="0">
    <w:p w14:paraId="3FEF28B6" w14:textId="77777777" w:rsidR="004B7A35" w:rsidRDefault="004B7A35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63A8FDF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CB75B5C" w14:textId="77777777" w:rsidR="004B7A35" w:rsidRDefault="004B7A35" w:rsidP="00E71FC3">
      <w:r>
        <w:separator/>
      </w:r>
    </w:p>
  </w:footnote>
  <w:footnote w:type="continuationSeparator" w:id="0">
    <w:p w14:paraId="2016F6D8" w14:textId="77777777" w:rsidR="004B7A35" w:rsidRDefault="004B7A35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7A35"/>
    <w:rsid w:val="001A7C09"/>
    <w:rsid w:val="004B7A35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456538"/>
  <w15:chartTrackingRefBased/>
  <w15:docId w15:val="{67CB1BFD-738E-48C9-85E8-7FBC810917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4B7A35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4B7A3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46</Words>
  <Characters>266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2018-08-13T21:22:00Z</dcterms:created>
  <dcterms:modified xsi:type="dcterms:W3CDTF">2018-08-13T21:22:00Z</dcterms:modified>
</cp:coreProperties>
</file>