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F36CA5" w14:textId="77777777" w:rsidR="002B64C8" w:rsidRPr="002E3EBB" w:rsidRDefault="002B64C8" w:rsidP="002B64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Elene NEWMAN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fl.1431)</w:t>
      </w:r>
    </w:p>
    <w:p w14:paraId="6A9BD5EC" w14:textId="77777777" w:rsidR="002B64C8" w:rsidRPr="002E3EBB" w:rsidRDefault="002B64C8" w:rsidP="002B64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6AB2B8" w14:textId="77777777" w:rsidR="002B64C8" w:rsidRDefault="002B64C8" w:rsidP="002B64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5743F0" w14:textId="77777777" w:rsidR="002B64C8" w:rsidRDefault="002B64C8" w:rsidP="002B64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Daughter of Robert Newman(q.v.).</w:t>
      </w:r>
    </w:p>
    <w:p w14:paraId="55D63B35" w14:textId="77777777" w:rsidR="002B64C8" w:rsidRDefault="002B64C8" w:rsidP="002B64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p.236)</w:t>
      </w:r>
    </w:p>
    <w:p w14:paraId="16AA451C" w14:textId="77777777" w:rsidR="002B64C8" w:rsidRDefault="002B64C8" w:rsidP="002B64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2A0962" w14:textId="77777777" w:rsidR="002B64C8" w:rsidRDefault="002B64C8" w:rsidP="002B64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B6AFA4" w14:textId="77777777" w:rsidR="002B64C8" w:rsidRDefault="002B64C8" w:rsidP="002B64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Oct.1431</w:t>
      </w:r>
      <w:r>
        <w:rPr>
          <w:rFonts w:ascii="Times New Roman" w:hAnsi="Times New Roman" w:cs="Times New Roman"/>
          <w:sz w:val="24"/>
          <w:szCs w:val="24"/>
        </w:rPr>
        <w:tab/>
        <w:t xml:space="preserve">She had a bequest in the Will of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Todde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St.Albans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2B7D2BE1" w14:textId="77777777" w:rsidR="002B64C8" w:rsidRDefault="002B64C8" w:rsidP="002B64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(ibid.)</w:t>
      </w:r>
    </w:p>
    <w:p w14:paraId="7C090F9B" w14:textId="77777777" w:rsidR="002B64C8" w:rsidRDefault="002B64C8" w:rsidP="002B64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A8A858" w14:textId="77777777" w:rsidR="002B64C8" w:rsidRDefault="002B64C8" w:rsidP="002B64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4EF556" w14:textId="77777777" w:rsidR="002B64C8" w:rsidRDefault="002B64C8" w:rsidP="002B64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September 2022</w:t>
      </w:r>
    </w:p>
    <w:p w14:paraId="559D980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51891B" w14:textId="77777777" w:rsidR="002B64C8" w:rsidRDefault="002B64C8" w:rsidP="009139A6">
      <w:r>
        <w:separator/>
      </w:r>
    </w:p>
  </w:endnote>
  <w:endnote w:type="continuationSeparator" w:id="0">
    <w:p w14:paraId="38A1FFD2" w14:textId="77777777" w:rsidR="002B64C8" w:rsidRDefault="002B64C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E6A1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7729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B3624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DD167D" w14:textId="77777777" w:rsidR="002B64C8" w:rsidRDefault="002B64C8" w:rsidP="009139A6">
      <w:r>
        <w:separator/>
      </w:r>
    </w:p>
  </w:footnote>
  <w:footnote w:type="continuationSeparator" w:id="0">
    <w:p w14:paraId="1209EEE8" w14:textId="77777777" w:rsidR="002B64C8" w:rsidRDefault="002B64C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F0C1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63F6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100C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4C8"/>
    <w:rsid w:val="000666E0"/>
    <w:rsid w:val="002510B7"/>
    <w:rsid w:val="002B64C8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B3D033"/>
  <w15:chartTrackingRefBased/>
  <w15:docId w15:val="{900EEE6D-1CFA-4095-80F5-9BF8170C4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2022-09-21T20:31:00Z</dcterms:created>
  <dcterms:modified xsi:type="dcterms:W3CDTF">2022-09-21T20:32:00Z</dcterms:modified>
</cp:coreProperties>
</file>