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A93A2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NEWMAN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37DE5B7C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Newnham, Hertfordshire.</w:t>
      </w:r>
    </w:p>
    <w:p w14:paraId="68686F46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1B85C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A526D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Apr.1430</w:t>
      </w:r>
      <w:r>
        <w:rPr>
          <w:rFonts w:ascii="Times New Roman" w:hAnsi="Times New Roman" w:cs="Times New Roman"/>
          <w:sz w:val="24"/>
          <w:szCs w:val="24"/>
        </w:rPr>
        <w:tab/>
        <w:t>John Bygrave of Newnham(q.v.) made him an executor of his Will.</w:t>
      </w:r>
    </w:p>
    <w:p w14:paraId="6588F17E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51A55D11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03D66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0654B" w14:textId="77777777" w:rsidR="00AD4422" w:rsidRDefault="00AD4422" w:rsidP="00AD44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p w14:paraId="4A1B672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5AFBA" w14:textId="77777777" w:rsidR="00AD4422" w:rsidRDefault="00AD4422" w:rsidP="009139A6">
      <w:r>
        <w:separator/>
      </w:r>
    </w:p>
  </w:endnote>
  <w:endnote w:type="continuationSeparator" w:id="0">
    <w:p w14:paraId="4E143F8B" w14:textId="77777777" w:rsidR="00AD4422" w:rsidRDefault="00AD44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5D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DCC2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E5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0D813" w14:textId="77777777" w:rsidR="00AD4422" w:rsidRDefault="00AD4422" w:rsidP="009139A6">
      <w:r>
        <w:separator/>
      </w:r>
    </w:p>
  </w:footnote>
  <w:footnote w:type="continuationSeparator" w:id="0">
    <w:p w14:paraId="31604209" w14:textId="77777777" w:rsidR="00AD4422" w:rsidRDefault="00AD44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61F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8E5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26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422"/>
    <w:rsid w:val="000666E0"/>
    <w:rsid w:val="002510B7"/>
    <w:rsid w:val="005C130B"/>
    <w:rsid w:val="00826F5C"/>
    <w:rsid w:val="009139A6"/>
    <w:rsid w:val="009448BB"/>
    <w:rsid w:val="00A3176C"/>
    <w:rsid w:val="00AD442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DFAE2"/>
  <w15:chartTrackingRefBased/>
  <w15:docId w15:val="{FE9F8851-A93D-4675-AEED-4D4161FF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2022-01-14T18:53:00Z</dcterms:created>
  <dcterms:modified xsi:type="dcterms:W3CDTF">2022-01-14T18:53:00Z</dcterms:modified>
</cp:coreProperties>
</file>