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D4C7B" w14:textId="77777777" w:rsidR="00486816" w:rsidRDefault="00486816" w:rsidP="00486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NEWMAN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292BEF50" w14:textId="77777777" w:rsidR="00486816" w:rsidRDefault="00486816" w:rsidP="00486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Northamptonshire. Gentleman.</w:t>
      </w:r>
    </w:p>
    <w:p w14:paraId="1588A7CE" w14:textId="77777777" w:rsidR="00486816" w:rsidRDefault="00486816" w:rsidP="00486816">
      <w:pPr>
        <w:pStyle w:val="NoSpacing"/>
        <w:rPr>
          <w:rFonts w:cs="Times New Roman"/>
          <w:szCs w:val="24"/>
        </w:rPr>
      </w:pPr>
    </w:p>
    <w:p w14:paraId="369A5836" w14:textId="77777777" w:rsidR="00486816" w:rsidRDefault="00486816" w:rsidP="00486816">
      <w:pPr>
        <w:pStyle w:val="NoSpacing"/>
        <w:rPr>
          <w:rFonts w:cs="Times New Roman"/>
          <w:szCs w:val="24"/>
        </w:rPr>
      </w:pPr>
    </w:p>
    <w:p w14:paraId="5A36E94E" w14:textId="77777777" w:rsidR="00486816" w:rsidRDefault="00486816" w:rsidP="00486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Apr.1476</w:t>
      </w:r>
      <w:r>
        <w:rPr>
          <w:rFonts w:cs="Times New Roman"/>
          <w:szCs w:val="24"/>
        </w:rPr>
        <w:tab/>
        <w:t xml:space="preserve">He was one of those to whom Richard West of London, tailor(q.v.),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07A13F70" w14:textId="77777777" w:rsidR="00486816" w:rsidRDefault="00486816" w:rsidP="00486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chattels.   (C.C.R. 1476-85 p.11)</w:t>
      </w:r>
    </w:p>
    <w:p w14:paraId="500B66F5" w14:textId="77777777" w:rsidR="00486816" w:rsidRDefault="00486816" w:rsidP="00486816">
      <w:pPr>
        <w:pStyle w:val="NoSpacing"/>
        <w:rPr>
          <w:rFonts w:cs="Times New Roman"/>
          <w:szCs w:val="24"/>
        </w:rPr>
      </w:pPr>
    </w:p>
    <w:p w14:paraId="6079927A" w14:textId="77777777" w:rsidR="00486816" w:rsidRDefault="00486816" w:rsidP="00486816">
      <w:pPr>
        <w:pStyle w:val="NoSpacing"/>
        <w:rPr>
          <w:rFonts w:cs="Times New Roman"/>
          <w:szCs w:val="24"/>
        </w:rPr>
      </w:pPr>
    </w:p>
    <w:p w14:paraId="32F54B7B" w14:textId="77777777" w:rsidR="00486816" w:rsidRDefault="00486816" w:rsidP="00486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August 2023</w:t>
      </w:r>
    </w:p>
    <w:p w14:paraId="20C336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B2618" w14:textId="77777777" w:rsidR="00486816" w:rsidRDefault="00486816" w:rsidP="009139A6">
      <w:r>
        <w:separator/>
      </w:r>
    </w:p>
  </w:endnote>
  <w:endnote w:type="continuationSeparator" w:id="0">
    <w:p w14:paraId="1056F7C0" w14:textId="77777777" w:rsidR="00486816" w:rsidRDefault="004868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7B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90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8E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BB1E8" w14:textId="77777777" w:rsidR="00486816" w:rsidRDefault="00486816" w:rsidP="009139A6">
      <w:r>
        <w:separator/>
      </w:r>
    </w:p>
  </w:footnote>
  <w:footnote w:type="continuationSeparator" w:id="0">
    <w:p w14:paraId="4952F105" w14:textId="77777777" w:rsidR="00486816" w:rsidRDefault="004868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3E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80F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4F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16"/>
    <w:rsid w:val="000666E0"/>
    <w:rsid w:val="002510B7"/>
    <w:rsid w:val="0048681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6DCB"/>
  <w15:chartTrackingRefBased/>
  <w15:docId w15:val="{2F951771-9EAD-40CF-B0E0-66A2A328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2023-08-05T12:13:00Z</dcterms:created>
  <dcterms:modified xsi:type="dcterms:W3CDTF">2023-08-05T12:14:00Z</dcterms:modified>
</cp:coreProperties>
</file>