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C4A8" w14:textId="63F6729A" w:rsidR="009279E5" w:rsidRDefault="004B295A" w:rsidP="009279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NEWMAN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4C42C6D5" w14:textId="3545C514" w:rsidR="004B295A" w:rsidRDefault="004B295A" w:rsidP="009279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Stockfishmonger</w:t>
      </w:r>
      <w:proofErr w:type="spellEnd"/>
      <w:r>
        <w:rPr>
          <w:rFonts w:cs="Times New Roman"/>
          <w:szCs w:val="24"/>
        </w:rPr>
        <w:t>.</w:t>
      </w:r>
    </w:p>
    <w:p w14:paraId="1C5832F0" w14:textId="77777777" w:rsidR="004B295A" w:rsidRDefault="004B295A" w:rsidP="009279E5">
      <w:pPr>
        <w:pStyle w:val="NoSpacing"/>
        <w:rPr>
          <w:rFonts w:cs="Times New Roman"/>
          <w:szCs w:val="24"/>
        </w:rPr>
      </w:pPr>
    </w:p>
    <w:p w14:paraId="647DC9CB" w14:textId="77777777" w:rsidR="004B295A" w:rsidRDefault="004B295A" w:rsidP="009279E5">
      <w:pPr>
        <w:pStyle w:val="NoSpacing"/>
        <w:rPr>
          <w:rFonts w:cs="Times New Roman"/>
          <w:szCs w:val="24"/>
        </w:rPr>
      </w:pPr>
    </w:p>
    <w:p w14:paraId="4D4249EB" w14:textId="77777777" w:rsidR="004B295A" w:rsidRDefault="004B295A" w:rsidP="004B2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Mar.1479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He was one of those to whom Thomas Cape of London, </w:t>
      </w:r>
      <w:proofErr w:type="spellStart"/>
      <w:r>
        <w:rPr>
          <w:rFonts w:cs="Times New Roman"/>
          <w:szCs w:val="24"/>
        </w:rPr>
        <w:t>stockfishmonger</w:t>
      </w:r>
      <w:proofErr w:type="spellEnd"/>
      <w:r>
        <w:rPr>
          <w:rFonts w:cs="Times New Roman"/>
          <w:szCs w:val="24"/>
        </w:rPr>
        <w:t>(q.v.),</w:t>
      </w:r>
    </w:p>
    <w:p w14:paraId="031AADBE" w14:textId="77777777" w:rsidR="004B295A" w:rsidRDefault="004B295A" w:rsidP="004B2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3187FEAF" w14:textId="77777777" w:rsidR="004B295A" w:rsidRDefault="004B295A" w:rsidP="004B295A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176)</w:t>
      </w:r>
    </w:p>
    <w:p w14:paraId="49423CF1" w14:textId="77777777" w:rsidR="004B295A" w:rsidRDefault="004B295A" w:rsidP="004B295A">
      <w:pPr>
        <w:pStyle w:val="NoSpacing"/>
        <w:rPr>
          <w:rFonts w:cs="Times New Roman"/>
          <w:szCs w:val="24"/>
        </w:rPr>
      </w:pPr>
    </w:p>
    <w:p w14:paraId="0D28D154" w14:textId="77777777" w:rsidR="004B295A" w:rsidRDefault="004B295A" w:rsidP="004B295A">
      <w:pPr>
        <w:pStyle w:val="NoSpacing"/>
        <w:rPr>
          <w:rFonts w:cs="Times New Roman"/>
          <w:szCs w:val="24"/>
        </w:rPr>
      </w:pPr>
    </w:p>
    <w:p w14:paraId="71F34CF1" w14:textId="77777777" w:rsidR="004B295A" w:rsidRDefault="004B295A" w:rsidP="004B29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2023</w:t>
      </w:r>
    </w:p>
    <w:p w14:paraId="25743DCC" w14:textId="1DDBBA0E" w:rsidR="004B295A" w:rsidRPr="004B295A" w:rsidRDefault="004B295A" w:rsidP="009279E5">
      <w:pPr>
        <w:pStyle w:val="NoSpacing"/>
        <w:rPr>
          <w:rFonts w:cs="Times New Roman"/>
          <w:szCs w:val="24"/>
        </w:rPr>
      </w:pPr>
    </w:p>
    <w:p w14:paraId="150C533B" w14:textId="7D0CDD17" w:rsidR="009279E5" w:rsidRPr="009279E5" w:rsidRDefault="009279E5" w:rsidP="00A21876">
      <w:pPr>
        <w:pStyle w:val="NoSpacing"/>
        <w:rPr>
          <w:rFonts w:cs="Times New Roman"/>
          <w:szCs w:val="24"/>
        </w:rPr>
      </w:pPr>
    </w:p>
    <w:p w14:paraId="2FA8C74A" w14:textId="63700695" w:rsidR="00A21876" w:rsidRPr="00A21876" w:rsidRDefault="00A21876" w:rsidP="009139A6">
      <w:pPr>
        <w:pStyle w:val="NoSpacing"/>
        <w:rPr>
          <w:rFonts w:cs="Times New Roman"/>
          <w:szCs w:val="24"/>
        </w:rPr>
      </w:pPr>
    </w:p>
    <w:sectPr w:rsidR="00A21876" w:rsidRPr="00A218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D4CDF" w14:textId="77777777" w:rsidR="00A21876" w:rsidRDefault="00A21876" w:rsidP="009139A6">
      <w:r>
        <w:separator/>
      </w:r>
    </w:p>
  </w:endnote>
  <w:endnote w:type="continuationSeparator" w:id="0">
    <w:p w14:paraId="4A08CA30" w14:textId="77777777" w:rsidR="00A21876" w:rsidRDefault="00A218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52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2A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FC9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21A6D" w14:textId="77777777" w:rsidR="00A21876" w:rsidRDefault="00A21876" w:rsidP="009139A6">
      <w:r>
        <w:separator/>
      </w:r>
    </w:p>
  </w:footnote>
  <w:footnote w:type="continuationSeparator" w:id="0">
    <w:p w14:paraId="60808F8B" w14:textId="77777777" w:rsidR="00A21876" w:rsidRDefault="00A218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AA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4B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B9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76"/>
    <w:rsid w:val="000666E0"/>
    <w:rsid w:val="002510B7"/>
    <w:rsid w:val="004B295A"/>
    <w:rsid w:val="005C130B"/>
    <w:rsid w:val="005D2244"/>
    <w:rsid w:val="00826F5C"/>
    <w:rsid w:val="009139A6"/>
    <w:rsid w:val="009279E5"/>
    <w:rsid w:val="009448BB"/>
    <w:rsid w:val="00947624"/>
    <w:rsid w:val="00A2187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AA504"/>
  <w15:chartTrackingRefBased/>
  <w15:docId w15:val="{79BFA5DD-05AF-4646-9EF3-6CE57858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2023-05-04T16:48:00Z</dcterms:created>
  <dcterms:modified xsi:type="dcterms:W3CDTF">2023-05-04T17:27:00Z</dcterms:modified>
</cp:coreProperties>
</file>