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CFFCF" w14:textId="77777777" w:rsidR="00E56514" w:rsidRDefault="00E56514" w:rsidP="00E56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09E5B5F" w14:textId="77777777" w:rsidR="00E56514" w:rsidRDefault="00E56514" w:rsidP="00E56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Claxton, Norfolk. </w:t>
      </w:r>
    </w:p>
    <w:p w14:paraId="06244E0B" w14:textId="77777777" w:rsidR="00E56514" w:rsidRDefault="00E56514" w:rsidP="00E56514">
      <w:pPr>
        <w:rPr>
          <w:rFonts w:ascii="Times New Roman" w:hAnsi="Times New Roman" w:cs="Times New Roman"/>
        </w:rPr>
      </w:pPr>
    </w:p>
    <w:p w14:paraId="39D2A4AF" w14:textId="77777777" w:rsidR="00E56514" w:rsidRDefault="00E56514" w:rsidP="00E56514">
      <w:pPr>
        <w:rPr>
          <w:rFonts w:ascii="Times New Roman" w:hAnsi="Times New Roman" w:cs="Times New Roman"/>
        </w:rPr>
      </w:pPr>
    </w:p>
    <w:p w14:paraId="61049940" w14:textId="77777777" w:rsidR="00E56514" w:rsidRDefault="00E56514" w:rsidP="00E56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087817A0" w14:textId="77777777" w:rsidR="00E56514" w:rsidRDefault="00E56514" w:rsidP="00E56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022F13C5" w14:textId="77777777" w:rsidR="00E56514" w:rsidRDefault="00E56514" w:rsidP="00E5651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3161A59" w14:textId="77777777" w:rsidR="00E56514" w:rsidRDefault="00E56514" w:rsidP="00E56514">
      <w:pPr>
        <w:rPr>
          <w:rFonts w:ascii="Times New Roman" w:hAnsi="Times New Roman" w:cs="Times New Roman"/>
        </w:rPr>
      </w:pPr>
    </w:p>
    <w:p w14:paraId="61FDA17F" w14:textId="77777777" w:rsidR="00E56514" w:rsidRDefault="00E56514" w:rsidP="00E56514">
      <w:pPr>
        <w:rPr>
          <w:rFonts w:ascii="Times New Roman" w:hAnsi="Times New Roman" w:cs="Times New Roman"/>
        </w:rPr>
      </w:pPr>
    </w:p>
    <w:p w14:paraId="5A297BD2" w14:textId="77777777" w:rsidR="00E56514" w:rsidRDefault="00E56514" w:rsidP="00E56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04801CB5" w14:textId="77777777" w:rsidR="006B2F86" w:rsidRPr="00E71FC3" w:rsidRDefault="00E565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6377A" w14:textId="77777777" w:rsidR="00E56514" w:rsidRDefault="00E56514" w:rsidP="00E71FC3">
      <w:r>
        <w:separator/>
      </w:r>
    </w:p>
  </w:endnote>
  <w:endnote w:type="continuationSeparator" w:id="0">
    <w:p w14:paraId="48BFB6B4" w14:textId="77777777" w:rsidR="00E56514" w:rsidRDefault="00E565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F1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86F1D" w14:textId="77777777" w:rsidR="00E56514" w:rsidRDefault="00E56514" w:rsidP="00E71FC3">
      <w:r>
        <w:separator/>
      </w:r>
    </w:p>
  </w:footnote>
  <w:footnote w:type="continuationSeparator" w:id="0">
    <w:p w14:paraId="7D1A5C67" w14:textId="77777777" w:rsidR="00E56514" w:rsidRDefault="00E565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14"/>
    <w:rsid w:val="001A7C09"/>
    <w:rsid w:val="00577BD5"/>
    <w:rsid w:val="00656CBA"/>
    <w:rsid w:val="006A1F77"/>
    <w:rsid w:val="00733BE7"/>
    <w:rsid w:val="00AB52E8"/>
    <w:rsid w:val="00B16D3F"/>
    <w:rsid w:val="00BB41AC"/>
    <w:rsid w:val="00E565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41C3"/>
  <w15:chartTrackingRefBased/>
  <w15:docId w15:val="{EFB19D8E-8DB8-4D4B-82F4-0F6460B3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65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565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2018-08-13T21:20:00Z</dcterms:created>
  <dcterms:modified xsi:type="dcterms:W3CDTF">2018-08-13T21:21:00Z</dcterms:modified>
</cp:coreProperties>
</file>