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F567A" w14:textId="77777777" w:rsidR="004A6438" w:rsidRDefault="004A6438" w:rsidP="004A643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NEWEMAN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6D958D1D" w14:textId="77777777" w:rsidR="004A6438" w:rsidRDefault="004A6438" w:rsidP="004A643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Rochester, Kent.</w:t>
      </w:r>
    </w:p>
    <w:p w14:paraId="1D53890C" w14:textId="77777777" w:rsidR="004A6438" w:rsidRDefault="004A6438" w:rsidP="004A6438">
      <w:pPr>
        <w:pStyle w:val="NoSpacing"/>
        <w:jc w:val="both"/>
        <w:rPr>
          <w:rFonts w:cs="Times New Roman"/>
          <w:szCs w:val="24"/>
        </w:rPr>
      </w:pPr>
    </w:p>
    <w:p w14:paraId="28BD6069" w14:textId="77777777" w:rsidR="004A6438" w:rsidRDefault="004A6438" w:rsidP="004A6438">
      <w:pPr>
        <w:pStyle w:val="NoSpacing"/>
        <w:jc w:val="both"/>
        <w:rPr>
          <w:rFonts w:cs="Times New Roman"/>
          <w:szCs w:val="24"/>
        </w:rPr>
      </w:pPr>
    </w:p>
    <w:p w14:paraId="042867D3" w14:textId="77777777" w:rsidR="004A6438" w:rsidRDefault="004A6438" w:rsidP="004A643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>He made his Will.</w:t>
      </w:r>
    </w:p>
    <w:p w14:paraId="1D23CEAA" w14:textId="77777777" w:rsidR="004A6438" w:rsidRDefault="004A6438" w:rsidP="004A643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755AC">
          <w:rPr>
            <w:rStyle w:val="Hyperlink"/>
            <w:rFonts w:cs="Times New Roman"/>
            <w:szCs w:val="24"/>
          </w:rPr>
          <w:t>https://www.kentarchaeology.org.uk/Research/Libr/Wills/NameOrder/S.htm</w:t>
        </w:r>
      </w:hyperlink>
      <w:r>
        <w:rPr>
          <w:rFonts w:cs="Times New Roman"/>
          <w:szCs w:val="24"/>
        </w:rPr>
        <w:t>)</w:t>
      </w:r>
    </w:p>
    <w:p w14:paraId="01BC0E67" w14:textId="77777777" w:rsidR="004A6438" w:rsidRDefault="004A6438" w:rsidP="004A6438">
      <w:pPr>
        <w:pStyle w:val="NoSpacing"/>
        <w:jc w:val="both"/>
        <w:rPr>
          <w:rFonts w:cs="Times New Roman"/>
          <w:szCs w:val="24"/>
        </w:rPr>
      </w:pPr>
    </w:p>
    <w:p w14:paraId="26813333" w14:textId="77777777" w:rsidR="004A6438" w:rsidRDefault="004A6438" w:rsidP="004A6438">
      <w:pPr>
        <w:pStyle w:val="NoSpacing"/>
        <w:jc w:val="both"/>
        <w:rPr>
          <w:rFonts w:cs="Times New Roman"/>
          <w:szCs w:val="24"/>
        </w:rPr>
      </w:pPr>
    </w:p>
    <w:p w14:paraId="459604B2" w14:textId="77777777" w:rsidR="004A6438" w:rsidRDefault="004A6438" w:rsidP="004A643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24 July 2022</w:t>
      </w:r>
    </w:p>
    <w:p w14:paraId="6BBD3A7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46C7A" w14:textId="77777777" w:rsidR="004A6438" w:rsidRDefault="004A6438" w:rsidP="009139A6">
      <w:r>
        <w:separator/>
      </w:r>
    </w:p>
  </w:endnote>
  <w:endnote w:type="continuationSeparator" w:id="0">
    <w:p w14:paraId="2B614C29" w14:textId="77777777" w:rsidR="004A6438" w:rsidRDefault="004A64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7FA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BB7D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F97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9FA92" w14:textId="77777777" w:rsidR="004A6438" w:rsidRDefault="004A6438" w:rsidP="009139A6">
      <w:r>
        <w:separator/>
      </w:r>
    </w:p>
  </w:footnote>
  <w:footnote w:type="continuationSeparator" w:id="0">
    <w:p w14:paraId="4D71F469" w14:textId="77777777" w:rsidR="004A6438" w:rsidRDefault="004A64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0CFC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10F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46F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438"/>
    <w:rsid w:val="000666E0"/>
    <w:rsid w:val="002510B7"/>
    <w:rsid w:val="004A643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03E43"/>
  <w15:chartTrackingRefBased/>
  <w15:docId w15:val="{6FE55F86-E84B-44E7-83C2-16A6D6DF3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A64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S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2022-11-06T08:05:00Z</dcterms:created>
  <dcterms:modified xsi:type="dcterms:W3CDTF">2022-11-06T08:05:00Z</dcterms:modified>
</cp:coreProperties>
</file>