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20BD4" w14:textId="77777777" w:rsidR="001D7BF8" w:rsidRDefault="001D7BF8" w:rsidP="001D7B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NEWEMAN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35C93D0" w14:textId="77777777" w:rsidR="001D7BF8" w:rsidRDefault="001D7BF8" w:rsidP="001D7B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Geldeston</w:t>
      </w:r>
      <w:proofErr w:type="spellEnd"/>
      <w:r>
        <w:rPr>
          <w:rFonts w:ascii="Times New Roman" w:hAnsi="Times New Roman" w:cs="Times New Roman"/>
        </w:rPr>
        <w:t>, Norfolk.</w:t>
      </w:r>
    </w:p>
    <w:p w14:paraId="219F7D90" w14:textId="77777777" w:rsidR="001D7BF8" w:rsidRDefault="001D7BF8" w:rsidP="001D7BF8">
      <w:pPr>
        <w:rPr>
          <w:rFonts w:ascii="Times New Roman" w:hAnsi="Times New Roman" w:cs="Times New Roman"/>
        </w:rPr>
      </w:pPr>
    </w:p>
    <w:p w14:paraId="7EA0BF78" w14:textId="77777777" w:rsidR="001D7BF8" w:rsidRDefault="001D7BF8" w:rsidP="001D7BF8">
      <w:pPr>
        <w:rPr>
          <w:rFonts w:ascii="Times New Roman" w:hAnsi="Times New Roman" w:cs="Times New Roman"/>
        </w:rPr>
      </w:pPr>
    </w:p>
    <w:p w14:paraId="77DE6DB4" w14:textId="77777777" w:rsidR="001D7BF8" w:rsidRDefault="001D7BF8" w:rsidP="001D7B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12 others made a plaint of trespass and contempt against Sir Terry </w:t>
      </w:r>
    </w:p>
    <w:p w14:paraId="2B239032" w14:textId="77777777" w:rsidR="001D7BF8" w:rsidRDefault="001D7BF8" w:rsidP="001D7B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0E5FA71B" w14:textId="77777777" w:rsidR="001D7BF8" w:rsidRDefault="001D7BF8" w:rsidP="001D7BF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69A8197" w14:textId="77777777" w:rsidR="001D7BF8" w:rsidRDefault="001D7BF8" w:rsidP="001D7BF8">
      <w:pPr>
        <w:rPr>
          <w:rFonts w:ascii="Times New Roman" w:hAnsi="Times New Roman" w:cs="Times New Roman"/>
        </w:rPr>
      </w:pPr>
    </w:p>
    <w:p w14:paraId="706A3BF8" w14:textId="77777777" w:rsidR="001D7BF8" w:rsidRDefault="001D7BF8" w:rsidP="001D7BF8">
      <w:pPr>
        <w:rPr>
          <w:rFonts w:ascii="Times New Roman" w:hAnsi="Times New Roman" w:cs="Times New Roman"/>
        </w:rPr>
      </w:pPr>
    </w:p>
    <w:p w14:paraId="368B8930" w14:textId="77777777" w:rsidR="001D7BF8" w:rsidRDefault="001D7BF8" w:rsidP="001D7B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1AE4F2FC" w14:textId="77777777" w:rsidR="006B2F86" w:rsidRPr="00E71FC3" w:rsidRDefault="001D7B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AEF96" w14:textId="77777777" w:rsidR="001D7BF8" w:rsidRDefault="001D7BF8" w:rsidP="00E71FC3">
      <w:r>
        <w:separator/>
      </w:r>
    </w:p>
  </w:endnote>
  <w:endnote w:type="continuationSeparator" w:id="0">
    <w:p w14:paraId="767688C0" w14:textId="77777777" w:rsidR="001D7BF8" w:rsidRDefault="001D7BF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70E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A73E7" w14:textId="77777777" w:rsidR="001D7BF8" w:rsidRDefault="001D7BF8" w:rsidP="00E71FC3">
      <w:r>
        <w:separator/>
      </w:r>
    </w:p>
  </w:footnote>
  <w:footnote w:type="continuationSeparator" w:id="0">
    <w:p w14:paraId="44A66508" w14:textId="77777777" w:rsidR="001D7BF8" w:rsidRDefault="001D7BF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F8"/>
    <w:rsid w:val="001A7C09"/>
    <w:rsid w:val="001D7BF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DF551"/>
  <w15:chartTrackingRefBased/>
  <w15:docId w15:val="{4CCD9222-863D-4E2A-A741-329EAD0C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7BF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D7B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2018-08-14T18:49:00Z</dcterms:created>
  <dcterms:modified xsi:type="dcterms:W3CDTF">2018-08-14T18:50:00Z</dcterms:modified>
</cp:coreProperties>
</file>