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6C04B" w14:textId="77777777" w:rsidR="006A2E26" w:rsidRDefault="006A2E26" w:rsidP="006A2E26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NEWEMAN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fl.1404)</w:t>
      </w:r>
    </w:p>
    <w:p w14:paraId="576BC7F3" w14:textId="77777777" w:rsidR="006A2E26" w:rsidRDefault="006A2E26" w:rsidP="006A2E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5CE292C9" w14:textId="77777777" w:rsidR="006A2E26" w:rsidRDefault="006A2E26" w:rsidP="006A2E26">
      <w:pPr>
        <w:pStyle w:val="NoSpacing"/>
        <w:rPr>
          <w:rFonts w:cs="Times New Roman"/>
          <w:szCs w:val="24"/>
        </w:rPr>
      </w:pPr>
    </w:p>
    <w:p w14:paraId="7B261D3B" w14:textId="77777777" w:rsidR="006A2E26" w:rsidRDefault="006A2E26" w:rsidP="006A2E26">
      <w:pPr>
        <w:pStyle w:val="NoSpacing"/>
        <w:rPr>
          <w:rFonts w:cs="Times New Roman"/>
          <w:szCs w:val="24"/>
        </w:rPr>
      </w:pPr>
    </w:p>
    <w:p w14:paraId="003C5613" w14:textId="77777777" w:rsidR="006A2E26" w:rsidRDefault="006A2E26" w:rsidP="006A2E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1404</w:t>
      </w:r>
      <w:r>
        <w:rPr>
          <w:rFonts w:cs="Times New Roman"/>
          <w:szCs w:val="24"/>
        </w:rPr>
        <w:tab/>
        <w:t>He served in the garrisons at Cardigan and Lampeter under Sir Thomas</w:t>
      </w:r>
    </w:p>
    <w:p w14:paraId="25BED146" w14:textId="77777777" w:rsidR="006A2E26" w:rsidRDefault="006A2E26" w:rsidP="006A2E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Burton(q.v.).</w:t>
      </w:r>
    </w:p>
    <w:p w14:paraId="246F3104" w14:textId="77777777" w:rsidR="006A2E26" w:rsidRDefault="006A2E26" w:rsidP="006A2E2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E101/43/36, m2,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58B82C5C" w14:textId="77777777" w:rsidR="006A2E26" w:rsidRDefault="006A2E26" w:rsidP="006A2E2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2C8AB152" w14:textId="77777777" w:rsidR="006A2E26" w:rsidRDefault="006A2E26" w:rsidP="006A2E2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FC15FD8" w14:textId="77777777" w:rsidR="006A2E26" w:rsidRDefault="006A2E26" w:rsidP="006A2E2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886BF22" w14:textId="77777777" w:rsidR="006A2E26" w:rsidRDefault="006A2E26" w:rsidP="006A2E2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15 November 2022</w:t>
      </w:r>
    </w:p>
    <w:p w14:paraId="7E7200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6D71D" w14:textId="77777777" w:rsidR="006A2E26" w:rsidRDefault="006A2E26" w:rsidP="009139A6">
      <w:r>
        <w:separator/>
      </w:r>
    </w:p>
  </w:endnote>
  <w:endnote w:type="continuationSeparator" w:id="0">
    <w:p w14:paraId="26B81ADF" w14:textId="77777777" w:rsidR="006A2E26" w:rsidRDefault="006A2E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7E3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CDA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37E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33D5B" w14:textId="77777777" w:rsidR="006A2E26" w:rsidRDefault="006A2E26" w:rsidP="009139A6">
      <w:r>
        <w:separator/>
      </w:r>
    </w:p>
  </w:footnote>
  <w:footnote w:type="continuationSeparator" w:id="0">
    <w:p w14:paraId="36A00ED9" w14:textId="77777777" w:rsidR="006A2E26" w:rsidRDefault="006A2E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079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F0B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3F7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E26"/>
    <w:rsid w:val="000666E0"/>
    <w:rsid w:val="002510B7"/>
    <w:rsid w:val="005C130B"/>
    <w:rsid w:val="006A2E2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1F95B"/>
  <w15:chartTrackingRefBased/>
  <w15:docId w15:val="{810032DE-183D-412E-97B8-D3E4A6D2B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2022-11-17T19:54:00Z</dcterms:created>
  <dcterms:modified xsi:type="dcterms:W3CDTF">2022-11-17T19:54:00Z</dcterms:modified>
</cp:coreProperties>
</file>