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C80828" w14:textId="77777777" w:rsidR="006D5988" w:rsidRDefault="006D5988" w:rsidP="006D59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Margaret NEWEMAN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AEDC9F7" w14:textId="77777777" w:rsidR="006D5988" w:rsidRDefault="006D5988" w:rsidP="006D59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Claxton, Norfolk. </w:t>
      </w:r>
    </w:p>
    <w:p w14:paraId="5F69BDB4" w14:textId="77777777" w:rsidR="006D5988" w:rsidRDefault="006D5988" w:rsidP="006D5988">
      <w:pPr>
        <w:rPr>
          <w:rFonts w:ascii="Times New Roman" w:hAnsi="Times New Roman" w:cs="Times New Roman"/>
        </w:rPr>
      </w:pPr>
    </w:p>
    <w:p w14:paraId="769F8C56" w14:textId="77777777" w:rsidR="006D5988" w:rsidRDefault="006D5988" w:rsidP="006D5988">
      <w:pPr>
        <w:rPr>
          <w:rFonts w:ascii="Times New Roman" w:hAnsi="Times New Roman" w:cs="Times New Roman"/>
        </w:rPr>
      </w:pPr>
    </w:p>
    <w:p w14:paraId="61D7B94C" w14:textId="77777777" w:rsidR="006D5988" w:rsidRDefault="006D5988" w:rsidP="006D59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and 12 others made a plaint of trespass and contempt against Sir Terry </w:t>
      </w:r>
    </w:p>
    <w:p w14:paraId="2BEC94C4" w14:textId="77777777" w:rsidR="006D5988" w:rsidRDefault="006D5988" w:rsidP="006D59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Robsart</w:t>
      </w:r>
      <w:proofErr w:type="spellEnd"/>
      <w:r>
        <w:rPr>
          <w:rFonts w:ascii="Times New Roman" w:hAnsi="Times New Roman" w:cs="Times New Roman"/>
        </w:rPr>
        <w:t xml:space="preserve"> of Norwich(q.v.).</w:t>
      </w:r>
    </w:p>
    <w:p w14:paraId="2E13FC38" w14:textId="77777777" w:rsidR="006D5988" w:rsidRDefault="006D5988" w:rsidP="006D5988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FBFC217" w14:textId="77777777" w:rsidR="006D5988" w:rsidRDefault="006D5988" w:rsidP="006D5988">
      <w:pPr>
        <w:rPr>
          <w:rFonts w:ascii="Times New Roman" w:hAnsi="Times New Roman" w:cs="Times New Roman"/>
        </w:rPr>
      </w:pPr>
    </w:p>
    <w:p w14:paraId="0A85CCB8" w14:textId="77777777" w:rsidR="006D5988" w:rsidRDefault="006D5988" w:rsidP="006D5988">
      <w:pPr>
        <w:rPr>
          <w:rFonts w:ascii="Times New Roman" w:hAnsi="Times New Roman" w:cs="Times New Roman"/>
        </w:rPr>
      </w:pPr>
    </w:p>
    <w:p w14:paraId="4A0B5296" w14:textId="77777777" w:rsidR="006D5988" w:rsidRDefault="006D5988" w:rsidP="006D59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77FA8C17" w14:textId="77777777" w:rsidR="006B2F86" w:rsidRPr="00E71FC3" w:rsidRDefault="006D59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03B25" w14:textId="77777777" w:rsidR="006D5988" w:rsidRDefault="006D5988" w:rsidP="00E71FC3">
      <w:r>
        <w:separator/>
      </w:r>
    </w:p>
  </w:endnote>
  <w:endnote w:type="continuationSeparator" w:id="0">
    <w:p w14:paraId="17D4B59D" w14:textId="77777777" w:rsidR="006D5988" w:rsidRDefault="006D598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B610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DD40EB" w14:textId="77777777" w:rsidR="006D5988" w:rsidRDefault="006D5988" w:rsidP="00E71FC3">
      <w:r>
        <w:separator/>
      </w:r>
    </w:p>
  </w:footnote>
  <w:footnote w:type="continuationSeparator" w:id="0">
    <w:p w14:paraId="113B65ED" w14:textId="77777777" w:rsidR="006D5988" w:rsidRDefault="006D598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988"/>
    <w:rsid w:val="001A7C09"/>
    <w:rsid w:val="00577BD5"/>
    <w:rsid w:val="00656CBA"/>
    <w:rsid w:val="006A1F77"/>
    <w:rsid w:val="006D5988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72C3C"/>
  <w15:chartTrackingRefBased/>
  <w15:docId w15:val="{91664ECD-B04A-4BDF-99EA-2B1510B7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598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D59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2018-08-13T21:24:00Z</dcterms:created>
  <dcterms:modified xsi:type="dcterms:W3CDTF">2018-08-13T21:24:00Z</dcterms:modified>
</cp:coreProperties>
</file>