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D5891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7EB603C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Winchester.</w:t>
      </w:r>
    </w:p>
    <w:p w14:paraId="5BD7A20F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0F622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9F6AA4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Robert Archer(q.v.) when he was </w:t>
      </w:r>
      <w:proofErr w:type="gramStart"/>
      <w:r>
        <w:rPr>
          <w:rFonts w:ascii="Times New Roman" w:hAnsi="Times New Roman" w:cs="Times New Roman"/>
          <w:sz w:val="24"/>
          <w:szCs w:val="24"/>
        </w:rPr>
        <w:t>appointed</w:t>
      </w:r>
      <w:proofErr w:type="gramEnd"/>
    </w:p>
    <w:p w14:paraId="30CAEBD2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alnager in Winchester.   (C.F.R. 1399-1405 p.140)</w:t>
      </w:r>
    </w:p>
    <w:p w14:paraId="73C5B3BF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8DAC23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17709" w14:textId="77777777" w:rsidR="002E0238" w:rsidRDefault="002E0238" w:rsidP="002E0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55E5AE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C7FFD" w14:textId="77777777" w:rsidR="002E0238" w:rsidRDefault="002E0238" w:rsidP="009139A6">
      <w:r>
        <w:separator/>
      </w:r>
    </w:p>
  </w:endnote>
  <w:endnote w:type="continuationSeparator" w:id="0">
    <w:p w14:paraId="47131F28" w14:textId="77777777" w:rsidR="002E0238" w:rsidRDefault="002E02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6EF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0D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30B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0C1F1" w14:textId="77777777" w:rsidR="002E0238" w:rsidRDefault="002E0238" w:rsidP="009139A6">
      <w:r>
        <w:separator/>
      </w:r>
    </w:p>
  </w:footnote>
  <w:footnote w:type="continuationSeparator" w:id="0">
    <w:p w14:paraId="5B965462" w14:textId="77777777" w:rsidR="002E0238" w:rsidRDefault="002E02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365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692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276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38"/>
    <w:rsid w:val="000666E0"/>
    <w:rsid w:val="002510B7"/>
    <w:rsid w:val="002E023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D8963"/>
  <w15:chartTrackingRefBased/>
  <w15:docId w15:val="{4604BC89-A10D-4241-A3F4-D6E6B361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2021-05-15T18:07:00Z</dcterms:created>
  <dcterms:modified xsi:type="dcterms:W3CDTF">2021-05-15T18:07:00Z</dcterms:modified>
</cp:coreProperties>
</file>