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F054A" w14:textId="77777777" w:rsidR="00F20F9D" w:rsidRDefault="00F20F9D" w:rsidP="00F20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NEWEMAN</w:t>
      </w:r>
      <w:r>
        <w:rPr>
          <w:rFonts w:ascii="Times New Roman" w:hAnsi="Times New Roman" w:cs="Times New Roman"/>
        </w:rPr>
        <w:t xml:space="preserve">        (fl.1484)</w:t>
      </w:r>
    </w:p>
    <w:p w14:paraId="38AAB2F6" w14:textId="77777777" w:rsidR="00F20F9D" w:rsidRDefault="00F20F9D" w:rsidP="00F20F9D">
      <w:pPr>
        <w:rPr>
          <w:rFonts w:ascii="Times New Roman" w:hAnsi="Times New Roman" w:cs="Times New Roman"/>
        </w:rPr>
      </w:pPr>
    </w:p>
    <w:p w14:paraId="07A0615C" w14:textId="77777777" w:rsidR="00F20F9D" w:rsidRDefault="00F20F9D" w:rsidP="00F20F9D">
      <w:pPr>
        <w:rPr>
          <w:rFonts w:ascii="Times New Roman" w:hAnsi="Times New Roman" w:cs="Times New Roman"/>
        </w:rPr>
      </w:pPr>
    </w:p>
    <w:p w14:paraId="2EC3BFAB" w14:textId="77777777" w:rsidR="00F20F9D" w:rsidRDefault="00F20F9D" w:rsidP="00F20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Maria(q.v.).</w:t>
      </w:r>
    </w:p>
    <w:p w14:paraId="269CD445" w14:textId="77777777" w:rsidR="00F20F9D" w:rsidRDefault="00F20F9D" w:rsidP="00F20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9882A0A" w14:textId="77777777" w:rsidR="00F20F9D" w:rsidRDefault="00F20F9D" w:rsidP="00F20F9D">
      <w:pPr>
        <w:rPr>
          <w:rFonts w:ascii="Times New Roman" w:hAnsi="Times New Roman" w:cs="Times New Roman"/>
        </w:rPr>
      </w:pPr>
    </w:p>
    <w:p w14:paraId="27C1ACB5" w14:textId="77777777" w:rsidR="00F20F9D" w:rsidRDefault="00F20F9D" w:rsidP="00F20F9D">
      <w:pPr>
        <w:rPr>
          <w:rFonts w:ascii="Times New Roman" w:hAnsi="Times New Roman" w:cs="Times New Roman"/>
        </w:rPr>
      </w:pPr>
    </w:p>
    <w:p w14:paraId="4C0B64E2" w14:textId="77777777" w:rsidR="00F20F9D" w:rsidRDefault="00F20F9D" w:rsidP="00F20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concord against John </w:t>
      </w:r>
      <w:proofErr w:type="spellStart"/>
      <w:r>
        <w:rPr>
          <w:rFonts w:ascii="Times New Roman" w:hAnsi="Times New Roman" w:cs="Times New Roman"/>
        </w:rPr>
        <w:t>Thetcher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6C2A16BA" w14:textId="77777777" w:rsidR="00F20F9D" w:rsidRDefault="00F20F9D" w:rsidP="00F20F9D">
      <w:pPr>
        <w:rPr>
          <w:rFonts w:ascii="Times New Roman" w:hAnsi="Times New Roman" w:cs="Times New Roman"/>
        </w:rPr>
      </w:pPr>
    </w:p>
    <w:p w14:paraId="25B6DB9A" w14:textId="77777777" w:rsidR="00F20F9D" w:rsidRDefault="00F20F9D" w:rsidP="00F20F9D">
      <w:pPr>
        <w:rPr>
          <w:rFonts w:ascii="Times New Roman" w:hAnsi="Times New Roman" w:cs="Times New Roman"/>
        </w:rPr>
      </w:pPr>
    </w:p>
    <w:p w14:paraId="73136A80" w14:textId="77777777" w:rsidR="00F20F9D" w:rsidRDefault="00F20F9D" w:rsidP="00F20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4AE99C3F" w14:textId="77777777" w:rsidR="006B2F86" w:rsidRPr="00E71FC3" w:rsidRDefault="00F20F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8F1C5" w14:textId="77777777" w:rsidR="00F20F9D" w:rsidRDefault="00F20F9D" w:rsidP="00E71FC3">
      <w:r>
        <w:separator/>
      </w:r>
    </w:p>
  </w:endnote>
  <w:endnote w:type="continuationSeparator" w:id="0">
    <w:p w14:paraId="15E2C217" w14:textId="77777777" w:rsidR="00F20F9D" w:rsidRDefault="00F20F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EED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B2C46" w14:textId="77777777" w:rsidR="00F20F9D" w:rsidRDefault="00F20F9D" w:rsidP="00E71FC3">
      <w:r>
        <w:separator/>
      </w:r>
    </w:p>
  </w:footnote>
  <w:footnote w:type="continuationSeparator" w:id="0">
    <w:p w14:paraId="0F1403FD" w14:textId="77777777" w:rsidR="00F20F9D" w:rsidRDefault="00F20F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9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F019"/>
  <w15:chartTrackingRefBased/>
  <w15:docId w15:val="{9BCD13C7-3120-4A09-A18E-FEC8950C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0F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20F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2018-08-12T19:49:00Z</dcterms:created>
  <dcterms:modified xsi:type="dcterms:W3CDTF">2018-08-12T19:49:00Z</dcterms:modified>
</cp:coreProperties>
</file>