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C0BFD" w14:textId="77777777" w:rsidR="00465CBC" w:rsidRDefault="00465CBC" w:rsidP="00465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NEWEMAN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14:paraId="2F24A0E2" w14:textId="77777777" w:rsidR="00465CBC" w:rsidRDefault="00465CBC" w:rsidP="00465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Thaxstead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 Grocer.</w:t>
      </w:r>
    </w:p>
    <w:p w14:paraId="2B3CCBE1" w14:textId="77777777" w:rsidR="00465CBC" w:rsidRDefault="00465CBC" w:rsidP="00465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663F0B" w14:textId="77777777" w:rsidR="00465CBC" w:rsidRDefault="00465CBC" w:rsidP="00465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8D6DB4" w14:textId="77777777" w:rsidR="00465CBC" w:rsidRDefault="00465CBC" w:rsidP="00465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John Warner, junior,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</w:t>
      </w:r>
    </w:p>
    <w:p w14:paraId="6BB64AA9" w14:textId="77777777" w:rsidR="00465CBC" w:rsidRDefault="00465CBC" w:rsidP="00465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Pyrrl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of  Broad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Oak(q.v.),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Bristol(q.v.)</w:t>
      </w:r>
    </w:p>
    <w:p w14:paraId="4B5B1F0B" w14:textId="77777777" w:rsidR="00465CBC" w:rsidRDefault="00465CBC" w:rsidP="00465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John Bartholomew of London, skinner(q.v.).</w:t>
      </w:r>
    </w:p>
    <w:p w14:paraId="01C2C756" w14:textId="77777777" w:rsidR="00465CBC" w:rsidRDefault="00465CBC" w:rsidP="00465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https://waalt.uh.edu/index.php/CP40no943Index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865D5A8" w14:textId="77777777" w:rsidR="00465CBC" w:rsidRDefault="00465CBC" w:rsidP="00465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25656" w14:textId="77777777" w:rsidR="00465CBC" w:rsidRDefault="00465CBC" w:rsidP="00465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771CF2" w14:textId="77777777" w:rsidR="00465CBC" w:rsidRDefault="00465CBC" w:rsidP="00465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2022</w:t>
      </w:r>
    </w:p>
    <w:p w14:paraId="1F714B0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46E72" w14:textId="77777777" w:rsidR="00465CBC" w:rsidRDefault="00465CBC" w:rsidP="009139A6">
      <w:r>
        <w:separator/>
      </w:r>
    </w:p>
  </w:endnote>
  <w:endnote w:type="continuationSeparator" w:id="0">
    <w:p w14:paraId="045CAFEC" w14:textId="77777777" w:rsidR="00465CBC" w:rsidRDefault="00465C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A41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ED5D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7BC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73D07" w14:textId="77777777" w:rsidR="00465CBC" w:rsidRDefault="00465CBC" w:rsidP="009139A6">
      <w:r>
        <w:separator/>
      </w:r>
    </w:p>
  </w:footnote>
  <w:footnote w:type="continuationSeparator" w:id="0">
    <w:p w14:paraId="49D091DF" w14:textId="77777777" w:rsidR="00465CBC" w:rsidRDefault="00465C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1C5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D35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8D2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BC"/>
    <w:rsid w:val="000666E0"/>
    <w:rsid w:val="002510B7"/>
    <w:rsid w:val="00465CB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9C1CE"/>
  <w15:chartTrackingRefBased/>
  <w15:docId w15:val="{73A6995E-1B9D-423C-B08F-038C6535E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65C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2022-06-08T18:30:00Z</dcterms:created>
  <dcterms:modified xsi:type="dcterms:W3CDTF">2022-06-08T18:31:00Z</dcterms:modified>
</cp:coreProperties>
</file>