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B754C" w14:textId="77777777" w:rsidR="004541F2" w:rsidRDefault="004541F2" w:rsidP="004541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Andrew NEWEMAN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4EEFA32D" w14:textId="77777777" w:rsidR="004541F2" w:rsidRDefault="004541F2" w:rsidP="004541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Great Wenden, Essex. Farmer.</w:t>
      </w:r>
    </w:p>
    <w:p w14:paraId="5A53C286" w14:textId="77777777" w:rsidR="004541F2" w:rsidRDefault="004541F2" w:rsidP="004541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5A6BF7" w14:textId="77777777" w:rsidR="004541F2" w:rsidRDefault="004541F2" w:rsidP="004541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ECC20A" w14:textId="77777777" w:rsidR="004541F2" w:rsidRDefault="004541F2" w:rsidP="004541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William Smyth(q.v.) brought a plaint of debt against him and four others.</w:t>
      </w:r>
    </w:p>
    <w:p w14:paraId="6ADCD545" w14:textId="77777777" w:rsidR="004541F2" w:rsidRDefault="004541F2" w:rsidP="004541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4EE9787" w14:textId="77777777" w:rsidR="004541F2" w:rsidRDefault="004541F2" w:rsidP="004541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037D967" w14:textId="77777777" w:rsidR="004541F2" w:rsidRDefault="004541F2" w:rsidP="004541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9C2992" w14:textId="77777777" w:rsidR="004541F2" w:rsidRDefault="004541F2" w:rsidP="004541F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2022</w:t>
      </w:r>
    </w:p>
    <w:p w14:paraId="68F520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B008E" w14:textId="77777777" w:rsidR="004541F2" w:rsidRDefault="004541F2" w:rsidP="009139A6">
      <w:r>
        <w:separator/>
      </w:r>
    </w:p>
  </w:endnote>
  <w:endnote w:type="continuationSeparator" w:id="0">
    <w:p w14:paraId="7C5B71FA" w14:textId="77777777" w:rsidR="004541F2" w:rsidRDefault="004541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89F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3F7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6F9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758F2" w14:textId="77777777" w:rsidR="004541F2" w:rsidRDefault="004541F2" w:rsidP="009139A6">
      <w:r>
        <w:separator/>
      </w:r>
    </w:p>
  </w:footnote>
  <w:footnote w:type="continuationSeparator" w:id="0">
    <w:p w14:paraId="599B28DF" w14:textId="77777777" w:rsidR="004541F2" w:rsidRDefault="004541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DD5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8A8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CD8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F2"/>
    <w:rsid w:val="000666E0"/>
    <w:rsid w:val="002510B7"/>
    <w:rsid w:val="004541F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BDFE3"/>
  <w15:chartTrackingRefBased/>
  <w15:docId w15:val="{23E57FD9-2404-4C72-A596-AC383D76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41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2022-08-14T08:12:00Z</dcterms:created>
  <dcterms:modified xsi:type="dcterms:W3CDTF">2022-08-14T08:12:00Z</dcterms:modified>
</cp:coreProperties>
</file>