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D16A6A" w14:textId="77777777" w:rsidR="004B7C77" w:rsidRDefault="004B7C77" w:rsidP="004B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Agnes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BEC13DD" w14:textId="77777777" w:rsidR="004B7C77" w:rsidRDefault="004B7C77" w:rsidP="004B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Bergh </w:t>
      </w:r>
      <w:proofErr w:type="spellStart"/>
      <w:r>
        <w:rPr>
          <w:rFonts w:ascii="Times New Roman" w:hAnsi="Times New Roman" w:cs="Times New Roman"/>
        </w:rPr>
        <w:t>Apton</w:t>
      </w:r>
      <w:proofErr w:type="spellEnd"/>
      <w:r>
        <w:rPr>
          <w:rFonts w:ascii="Times New Roman" w:hAnsi="Times New Roman" w:cs="Times New Roman"/>
        </w:rPr>
        <w:t>, Norfolk.</w:t>
      </w:r>
    </w:p>
    <w:p w14:paraId="3AC2D755" w14:textId="77777777" w:rsidR="004B7C77" w:rsidRDefault="004B7C77" w:rsidP="004B7C77">
      <w:pPr>
        <w:rPr>
          <w:rFonts w:ascii="Times New Roman" w:hAnsi="Times New Roman" w:cs="Times New Roman"/>
        </w:rPr>
      </w:pPr>
    </w:p>
    <w:p w14:paraId="5FCBADBF" w14:textId="77777777" w:rsidR="004B7C77" w:rsidRDefault="004B7C77" w:rsidP="004B7C77">
      <w:pPr>
        <w:rPr>
          <w:rFonts w:ascii="Times New Roman" w:hAnsi="Times New Roman" w:cs="Times New Roman"/>
        </w:rPr>
      </w:pPr>
    </w:p>
    <w:p w14:paraId="23D5585F" w14:textId="77777777" w:rsidR="004B7C77" w:rsidRDefault="004B7C77" w:rsidP="004B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12 others made a plaint of trespass and contempt against Sir Terry </w:t>
      </w:r>
    </w:p>
    <w:p w14:paraId="4AAC0223" w14:textId="77777777" w:rsidR="004B7C77" w:rsidRDefault="004B7C77" w:rsidP="004B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Robsart</w:t>
      </w:r>
      <w:proofErr w:type="spellEnd"/>
      <w:r>
        <w:rPr>
          <w:rFonts w:ascii="Times New Roman" w:hAnsi="Times New Roman" w:cs="Times New Roman"/>
        </w:rPr>
        <w:t xml:space="preserve"> of Norwich(q.v.).</w:t>
      </w:r>
    </w:p>
    <w:p w14:paraId="43DAD973" w14:textId="77777777" w:rsidR="004B7C77" w:rsidRDefault="004B7C77" w:rsidP="004B7C7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D4D75C" w14:textId="77777777" w:rsidR="004B7C77" w:rsidRDefault="004B7C77" w:rsidP="004B7C77">
      <w:pPr>
        <w:rPr>
          <w:rFonts w:ascii="Times New Roman" w:hAnsi="Times New Roman" w:cs="Times New Roman"/>
        </w:rPr>
      </w:pPr>
    </w:p>
    <w:p w14:paraId="2956C24F" w14:textId="77777777" w:rsidR="004B7C77" w:rsidRDefault="004B7C77" w:rsidP="004B7C77">
      <w:pPr>
        <w:rPr>
          <w:rFonts w:ascii="Times New Roman" w:hAnsi="Times New Roman" w:cs="Times New Roman"/>
        </w:rPr>
      </w:pPr>
    </w:p>
    <w:p w14:paraId="00691B08" w14:textId="77777777" w:rsidR="004B7C77" w:rsidRDefault="004B7C77" w:rsidP="004B7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3FBCF370" w14:textId="77777777" w:rsidR="006B2F86" w:rsidRPr="00E71FC3" w:rsidRDefault="004B7C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3D87F" w14:textId="77777777" w:rsidR="004B7C77" w:rsidRDefault="004B7C77" w:rsidP="00E71FC3">
      <w:r>
        <w:separator/>
      </w:r>
    </w:p>
  </w:endnote>
  <w:endnote w:type="continuationSeparator" w:id="0">
    <w:p w14:paraId="6C40E2EC" w14:textId="77777777" w:rsidR="004B7C77" w:rsidRDefault="004B7C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C25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3DC0A" w14:textId="77777777" w:rsidR="004B7C77" w:rsidRDefault="004B7C77" w:rsidP="00E71FC3">
      <w:r>
        <w:separator/>
      </w:r>
    </w:p>
  </w:footnote>
  <w:footnote w:type="continuationSeparator" w:id="0">
    <w:p w14:paraId="02D61E8E" w14:textId="77777777" w:rsidR="004B7C77" w:rsidRDefault="004B7C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77"/>
    <w:rsid w:val="001A7C09"/>
    <w:rsid w:val="004B7C7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60D62"/>
  <w15:chartTrackingRefBased/>
  <w15:docId w15:val="{BCFBEF60-480B-45D7-8247-869271BE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C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B7C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2018-08-14T18:44:00Z</dcterms:created>
  <dcterms:modified xsi:type="dcterms:W3CDTF">2018-08-14T18:45:00Z</dcterms:modified>
</cp:coreProperties>
</file>